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BC1" w:rsidRPr="007F4944" w:rsidRDefault="00FE3BC1" w:rsidP="00161D2A">
      <w:pPr>
        <w:jc w:val="center"/>
        <w:rPr>
          <w:b/>
          <w:sz w:val="30"/>
          <w:szCs w:val="30"/>
        </w:rPr>
      </w:pPr>
      <w:r w:rsidRPr="007F4944">
        <w:rPr>
          <w:rFonts w:hint="eastAsia"/>
          <w:b/>
          <w:sz w:val="30"/>
          <w:szCs w:val="30"/>
        </w:rPr>
        <w:t>关于</w:t>
      </w:r>
      <w:r w:rsidRPr="007F4944">
        <w:rPr>
          <w:b/>
          <w:sz w:val="30"/>
          <w:szCs w:val="30"/>
        </w:rPr>
        <w:t>201</w:t>
      </w:r>
      <w:r>
        <w:rPr>
          <w:b/>
          <w:sz w:val="30"/>
          <w:szCs w:val="30"/>
        </w:rPr>
        <w:t>7</w:t>
      </w:r>
      <w:r w:rsidRPr="007F4944">
        <w:rPr>
          <w:rFonts w:hint="eastAsia"/>
          <w:b/>
          <w:sz w:val="30"/>
          <w:szCs w:val="30"/>
        </w:rPr>
        <w:t>年本科生学籍档案归档工作的通知</w:t>
      </w:r>
    </w:p>
    <w:p w:rsidR="00FE3BC1" w:rsidRPr="00D24285" w:rsidRDefault="00FE3BC1" w:rsidP="00DE3936">
      <w:pPr>
        <w:spacing w:line="340" w:lineRule="exact"/>
        <w:rPr>
          <w:rFonts w:ascii="宋体"/>
          <w:szCs w:val="21"/>
        </w:rPr>
      </w:pPr>
      <w:r w:rsidRPr="00D24285">
        <w:rPr>
          <w:rFonts w:ascii="宋体" w:hAnsi="宋体" w:hint="eastAsia"/>
          <w:szCs w:val="21"/>
        </w:rPr>
        <w:t>各学院</w:t>
      </w:r>
      <w:r w:rsidRPr="00D24285">
        <w:rPr>
          <w:rFonts w:ascii="宋体" w:hAnsi="宋体"/>
          <w:szCs w:val="21"/>
        </w:rPr>
        <w:t>:</w:t>
      </w:r>
    </w:p>
    <w:p w:rsidR="00FE3BC1" w:rsidRPr="00D24285" w:rsidRDefault="00FE3BC1" w:rsidP="002F6663">
      <w:pPr>
        <w:spacing w:line="340" w:lineRule="exact"/>
        <w:ind w:firstLineChars="200" w:firstLine="31680"/>
        <w:rPr>
          <w:rFonts w:ascii="宋体"/>
          <w:szCs w:val="21"/>
        </w:rPr>
      </w:pPr>
      <w:r w:rsidRPr="00D24285">
        <w:rPr>
          <w:rFonts w:ascii="宋体" w:hAnsi="宋体" w:hint="eastAsia"/>
          <w:szCs w:val="21"/>
        </w:rPr>
        <w:t>为保证学籍档案管理工作的规范化和严肃性，简化学籍档案信息填报工作，进一步加强学籍档案管理的信息化建设，经教务处和档案馆双方协商后，特对</w:t>
      </w:r>
      <w:r w:rsidRPr="00D24285">
        <w:rPr>
          <w:rFonts w:ascii="宋体" w:hAnsi="宋体"/>
          <w:szCs w:val="21"/>
        </w:rPr>
        <w:t>201</w:t>
      </w:r>
      <w:r>
        <w:rPr>
          <w:rFonts w:ascii="宋体" w:hAnsi="宋体"/>
          <w:szCs w:val="21"/>
        </w:rPr>
        <w:t>7</w:t>
      </w:r>
      <w:r w:rsidRPr="00D24285">
        <w:rPr>
          <w:rFonts w:ascii="宋体" w:hAnsi="宋体" w:hint="eastAsia"/>
          <w:szCs w:val="21"/>
        </w:rPr>
        <w:t>年本科生学籍档案归档工作作如下规定。</w:t>
      </w:r>
    </w:p>
    <w:p w:rsidR="00FE3BC1" w:rsidRPr="00D24285" w:rsidRDefault="00FE3BC1" w:rsidP="002F6663">
      <w:pPr>
        <w:spacing w:line="340" w:lineRule="exact"/>
        <w:ind w:firstLineChars="200" w:firstLine="31680"/>
        <w:rPr>
          <w:rFonts w:ascii="宋体"/>
          <w:szCs w:val="21"/>
        </w:rPr>
      </w:pPr>
      <w:r w:rsidRPr="00D24285">
        <w:rPr>
          <w:rFonts w:ascii="宋体" w:hAnsi="宋体" w:hint="eastAsia"/>
          <w:szCs w:val="21"/>
        </w:rPr>
        <w:t>一、</w:t>
      </w:r>
      <w:r w:rsidRPr="00D24285">
        <w:rPr>
          <w:rFonts w:ascii="宋体" w:hAnsi="宋体"/>
          <w:szCs w:val="21"/>
        </w:rPr>
        <w:t>201</w:t>
      </w:r>
      <w:r>
        <w:rPr>
          <w:rFonts w:ascii="宋体" w:hAnsi="宋体"/>
          <w:szCs w:val="21"/>
        </w:rPr>
        <w:t>7</w:t>
      </w:r>
      <w:r w:rsidRPr="00D24285">
        <w:rPr>
          <w:rFonts w:ascii="宋体" w:hAnsi="宋体" w:hint="eastAsia"/>
          <w:szCs w:val="21"/>
        </w:rPr>
        <w:t>届毕结业学生学籍档案格式及装订要求</w:t>
      </w:r>
    </w:p>
    <w:p w:rsidR="00FE3BC1" w:rsidRDefault="00FE3BC1" w:rsidP="002F6663">
      <w:pPr>
        <w:spacing w:line="340" w:lineRule="exact"/>
        <w:ind w:firstLineChars="200" w:firstLine="31680"/>
        <w:rPr>
          <w:rFonts w:ascii="宋体"/>
          <w:szCs w:val="21"/>
        </w:rPr>
      </w:pPr>
      <w:r w:rsidRPr="00D24285">
        <w:rPr>
          <w:rFonts w:ascii="宋体" w:hAnsi="宋体"/>
          <w:szCs w:val="21"/>
        </w:rPr>
        <w:t>201</w:t>
      </w:r>
      <w:r>
        <w:rPr>
          <w:rFonts w:ascii="宋体" w:hAnsi="宋体"/>
          <w:szCs w:val="21"/>
        </w:rPr>
        <w:t>7</w:t>
      </w:r>
      <w:r w:rsidRPr="00D24285">
        <w:rPr>
          <w:rFonts w:ascii="宋体" w:hAnsi="宋体" w:hint="eastAsia"/>
          <w:szCs w:val="21"/>
        </w:rPr>
        <w:t>届毕结业学生的学籍档案格式</w:t>
      </w:r>
      <w:r>
        <w:rPr>
          <w:rFonts w:ascii="宋体" w:hAnsi="宋体" w:hint="eastAsia"/>
          <w:szCs w:val="21"/>
        </w:rPr>
        <w:t>由</w:t>
      </w:r>
      <w:r w:rsidRPr="00D24285">
        <w:rPr>
          <w:rFonts w:ascii="宋体" w:hAnsi="宋体" w:hint="eastAsia"/>
          <w:szCs w:val="21"/>
        </w:rPr>
        <w:t>原《学生学籍成绩记载表》（</w:t>
      </w:r>
      <w:r w:rsidRPr="00D24285">
        <w:rPr>
          <w:rFonts w:ascii="宋体" w:hAnsi="宋体"/>
          <w:szCs w:val="21"/>
        </w:rPr>
        <w:t>A3</w:t>
      </w:r>
      <w:r w:rsidRPr="00D24285">
        <w:rPr>
          <w:rFonts w:ascii="宋体" w:hAnsi="宋体" w:hint="eastAsia"/>
          <w:szCs w:val="21"/>
        </w:rPr>
        <w:t>纸大小）改为《本科学生学籍卡》和《学生成绩单》，原毕业生《学业成绩表》格式不变。</w:t>
      </w:r>
      <w:r>
        <w:rPr>
          <w:rFonts w:ascii="宋体" w:hAnsi="宋体" w:hint="eastAsia"/>
          <w:szCs w:val="21"/>
        </w:rPr>
        <w:t>请各学院</w:t>
      </w:r>
      <w:r w:rsidRPr="00D24285">
        <w:rPr>
          <w:rFonts w:ascii="宋体" w:hAnsi="宋体" w:hint="eastAsia"/>
          <w:szCs w:val="21"/>
        </w:rPr>
        <w:t>从教务系统中按</w:t>
      </w:r>
      <w:r w:rsidRPr="00D24285">
        <w:rPr>
          <w:rFonts w:ascii="宋体" w:hAnsi="宋体"/>
          <w:szCs w:val="21"/>
        </w:rPr>
        <w:t>A4</w:t>
      </w:r>
      <w:r w:rsidRPr="00D24285">
        <w:rPr>
          <w:rFonts w:ascii="宋体" w:hAnsi="宋体" w:hint="eastAsia"/>
          <w:szCs w:val="21"/>
        </w:rPr>
        <w:t>大小单面打印三张学籍成绩档案，按学籍卡（</w:t>
      </w:r>
      <w:r w:rsidRPr="00D24285">
        <w:rPr>
          <w:rFonts w:ascii="宋体" w:hAnsi="宋体"/>
          <w:szCs w:val="21"/>
        </w:rPr>
        <w:t>A4</w:t>
      </w:r>
      <w:r w:rsidRPr="00D24285">
        <w:rPr>
          <w:rFonts w:ascii="宋体" w:hAnsi="宋体" w:hint="eastAsia"/>
          <w:szCs w:val="21"/>
        </w:rPr>
        <w:t>竖排）、学业成绩表（</w:t>
      </w:r>
      <w:r w:rsidRPr="00D24285">
        <w:rPr>
          <w:rFonts w:ascii="宋体" w:hAnsi="宋体"/>
          <w:szCs w:val="21"/>
        </w:rPr>
        <w:t>A4</w:t>
      </w:r>
      <w:r w:rsidRPr="00D24285">
        <w:rPr>
          <w:rFonts w:ascii="宋体" w:hAnsi="宋体" w:hint="eastAsia"/>
          <w:szCs w:val="21"/>
        </w:rPr>
        <w:t>竖排）、学生成绩单（</w:t>
      </w:r>
      <w:r w:rsidRPr="00D24285">
        <w:rPr>
          <w:rFonts w:ascii="宋体" w:hAnsi="宋体"/>
          <w:szCs w:val="21"/>
        </w:rPr>
        <w:t>A4</w:t>
      </w:r>
      <w:r w:rsidRPr="00D24285">
        <w:rPr>
          <w:rFonts w:ascii="宋体" w:hAnsi="宋体" w:hint="eastAsia"/>
          <w:szCs w:val="21"/>
        </w:rPr>
        <w:t>横排）的顺序</w:t>
      </w:r>
      <w:r>
        <w:rPr>
          <w:rFonts w:ascii="宋体" w:hAnsi="宋体" w:hint="eastAsia"/>
          <w:szCs w:val="21"/>
        </w:rPr>
        <w:t>叠放</w:t>
      </w:r>
      <w:r w:rsidRPr="00D24285">
        <w:rPr>
          <w:rFonts w:ascii="宋体" w:hAnsi="宋体" w:hint="eastAsia"/>
          <w:szCs w:val="21"/>
        </w:rPr>
        <w:t>，学籍卡由学院盖章，成绩单除盖学院成绩核准章外必须提交教务处盖章。学院将学籍档案按学生整理、按班级汇总、按类别归档。同时，学院须从教务系统中导出学生学籍卡电子文档（以学号命名的</w:t>
      </w:r>
      <w:r w:rsidRPr="00D24285">
        <w:rPr>
          <w:rFonts w:ascii="宋体" w:hAnsi="宋体"/>
          <w:szCs w:val="21"/>
        </w:rPr>
        <w:t>pdf</w:t>
      </w:r>
      <w:r w:rsidRPr="00D24285">
        <w:rPr>
          <w:rFonts w:ascii="宋体" w:hAnsi="宋体" w:hint="eastAsia"/>
          <w:szCs w:val="21"/>
        </w:rPr>
        <w:t>格式），按要求整理成文件夹，与纸质学籍档案一起移交校档案馆归档。</w:t>
      </w:r>
    </w:p>
    <w:p w:rsidR="00FE3BC1" w:rsidRDefault="00FE3BC1" w:rsidP="002F6663">
      <w:pPr>
        <w:spacing w:line="340" w:lineRule="exact"/>
        <w:ind w:firstLineChars="200" w:firstLine="31680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请各学院务必使用最新“</w:t>
      </w:r>
      <w:r w:rsidRPr="00DE3936">
        <w:rPr>
          <w:rFonts w:ascii="宋体" w:hAnsi="宋体" w:hint="eastAsia"/>
          <w:b/>
          <w:szCs w:val="21"/>
        </w:rPr>
        <w:t>教务系统</w:t>
      </w:r>
      <w:r w:rsidRPr="00DE3936">
        <w:rPr>
          <w:rFonts w:ascii="宋体" w:hAnsi="宋体"/>
          <w:b/>
          <w:szCs w:val="21"/>
        </w:rPr>
        <w:t>20151201</w:t>
      </w:r>
      <w:r w:rsidRPr="00DE3936">
        <w:rPr>
          <w:rFonts w:ascii="宋体" w:hAnsi="宋体" w:hint="eastAsia"/>
          <w:b/>
          <w:szCs w:val="21"/>
        </w:rPr>
        <w:t>版本</w:t>
      </w:r>
      <w:r>
        <w:rPr>
          <w:rFonts w:ascii="宋体" w:hAnsi="宋体" w:hint="eastAsia"/>
          <w:b/>
          <w:szCs w:val="21"/>
        </w:rPr>
        <w:t>”</w:t>
      </w:r>
      <w:r>
        <w:rPr>
          <w:rFonts w:ascii="宋体" w:hAnsi="宋体" w:hint="eastAsia"/>
          <w:szCs w:val="21"/>
        </w:rPr>
        <w:t>，安装包需解压缩，打印路径及方法如下：</w:t>
      </w:r>
    </w:p>
    <w:p w:rsidR="00FE3BC1" w:rsidRDefault="00FE3BC1" w:rsidP="002F6663">
      <w:pPr>
        <w:spacing w:line="340" w:lineRule="exact"/>
        <w:ind w:firstLineChars="200" w:firstLine="3168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、学籍卡：</w:t>
      </w:r>
      <w:r w:rsidRPr="00A64666">
        <w:rPr>
          <w:rFonts w:ascii="宋体" w:hAnsi="宋体" w:hint="eastAsia"/>
          <w:b/>
          <w:szCs w:val="21"/>
        </w:rPr>
        <w:t>毕业生管理</w:t>
      </w:r>
      <w:r w:rsidRPr="00A64666">
        <w:rPr>
          <w:rFonts w:ascii="宋体"/>
          <w:b/>
          <w:szCs w:val="21"/>
        </w:rPr>
        <w:t>-</w:t>
      </w:r>
      <w:r w:rsidRPr="00A64666">
        <w:rPr>
          <w:rFonts w:ascii="宋体" w:hAnsi="宋体" w:hint="eastAsia"/>
          <w:b/>
          <w:szCs w:val="21"/>
        </w:rPr>
        <w:t>毕业成绩总表</w:t>
      </w:r>
      <w:r w:rsidRPr="00A64666">
        <w:rPr>
          <w:rFonts w:ascii="宋体"/>
          <w:b/>
          <w:szCs w:val="21"/>
        </w:rPr>
        <w:t>-</w:t>
      </w:r>
      <w:r w:rsidRPr="00A64666">
        <w:rPr>
          <w:rFonts w:ascii="宋体" w:hAnsi="宋体" w:hint="eastAsia"/>
          <w:b/>
          <w:szCs w:val="21"/>
        </w:rPr>
        <w:t>学生学籍卡</w:t>
      </w:r>
      <w:r>
        <w:rPr>
          <w:rFonts w:ascii="宋体" w:hAnsi="宋体" w:hint="eastAsia"/>
          <w:szCs w:val="21"/>
        </w:rPr>
        <w:t>，按班级查询后，点击“打印”即可打印全班学生学籍卡；点击“导出”即可将全班学生的学籍卡自动导入至系统所在目录内；点击“预览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导出”即导出单个学生的学籍卡。建议学院按班级导出所有学籍卡</w:t>
      </w:r>
      <w:r>
        <w:rPr>
          <w:rFonts w:ascii="宋体" w:hAnsi="宋体"/>
          <w:szCs w:val="21"/>
        </w:rPr>
        <w:t>pdf</w:t>
      </w:r>
      <w:r>
        <w:rPr>
          <w:rFonts w:ascii="宋体" w:hAnsi="宋体" w:hint="eastAsia"/>
          <w:szCs w:val="21"/>
        </w:rPr>
        <w:t>文档，按班级整理目录后再统一打印。</w:t>
      </w:r>
    </w:p>
    <w:p w:rsidR="00FE3BC1" w:rsidRDefault="00FE3BC1" w:rsidP="002F6663">
      <w:pPr>
        <w:spacing w:line="340" w:lineRule="exact"/>
        <w:ind w:firstLineChars="200" w:firstLine="3168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、学业成绩表：</w:t>
      </w:r>
      <w:r w:rsidRPr="00A64666">
        <w:rPr>
          <w:rFonts w:ascii="宋体" w:hAnsi="宋体" w:hint="eastAsia"/>
          <w:b/>
          <w:szCs w:val="21"/>
        </w:rPr>
        <w:t>毕业生管理</w:t>
      </w:r>
      <w:r w:rsidRPr="00A64666">
        <w:rPr>
          <w:rFonts w:ascii="宋体"/>
          <w:b/>
          <w:szCs w:val="21"/>
        </w:rPr>
        <w:t>-</w:t>
      </w:r>
      <w:r w:rsidRPr="00A64666">
        <w:rPr>
          <w:rFonts w:ascii="宋体" w:hAnsi="宋体" w:hint="eastAsia"/>
          <w:b/>
          <w:szCs w:val="21"/>
        </w:rPr>
        <w:t>毕业成绩总表</w:t>
      </w:r>
      <w:r w:rsidRPr="00A64666">
        <w:rPr>
          <w:rFonts w:ascii="宋体" w:hAnsi="宋体"/>
          <w:b/>
          <w:szCs w:val="21"/>
        </w:rPr>
        <w:t>-A3/A4</w:t>
      </w:r>
      <w:r w:rsidRPr="00A64666">
        <w:rPr>
          <w:rFonts w:ascii="宋体" w:hAnsi="宋体" w:hint="eastAsia"/>
          <w:b/>
          <w:szCs w:val="21"/>
        </w:rPr>
        <w:t>幅面成绩总表</w:t>
      </w:r>
      <w:r w:rsidRPr="00A64666">
        <w:rPr>
          <w:rFonts w:ascii="宋体"/>
          <w:b/>
          <w:szCs w:val="21"/>
        </w:rPr>
        <w:t>-</w:t>
      </w:r>
      <w:r w:rsidRPr="00A64666">
        <w:rPr>
          <w:rFonts w:ascii="宋体" w:hAnsi="宋体" w:hint="eastAsia"/>
          <w:b/>
          <w:szCs w:val="21"/>
        </w:rPr>
        <w:t>全程成绩</w:t>
      </w:r>
      <w:r>
        <w:rPr>
          <w:rFonts w:ascii="宋体" w:hAnsi="宋体" w:hint="eastAsia"/>
          <w:szCs w:val="21"/>
        </w:rPr>
        <w:t>，勾选“</w:t>
      </w:r>
      <w:r>
        <w:rPr>
          <w:rFonts w:ascii="宋体" w:hAnsi="宋体"/>
          <w:szCs w:val="21"/>
        </w:rPr>
        <w:t>A4</w:t>
      </w:r>
      <w:r>
        <w:rPr>
          <w:rFonts w:ascii="宋体" w:hAnsi="宋体" w:hint="eastAsia"/>
          <w:szCs w:val="21"/>
        </w:rPr>
        <w:t>”，其它按默认选项，打印的为学生替代后学业成绩。</w:t>
      </w:r>
    </w:p>
    <w:p w:rsidR="00FE3BC1" w:rsidRPr="008D3314" w:rsidRDefault="00FE3BC1" w:rsidP="002F6663">
      <w:pPr>
        <w:spacing w:line="340" w:lineRule="exact"/>
        <w:ind w:firstLineChars="200" w:firstLine="3168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、学生成绩单：</w:t>
      </w:r>
      <w:r w:rsidRPr="00A64666">
        <w:rPr>
          <w:rFonts w:ascii="宋体" w:hAnsi="宋体" w:hint="eastAsia"/>
          <w:b/>
          <w:szCs w:val="21"/>
        </w:rPr>
        <w:t>毕业生管理</w:t>
      </w:r>
      <w:r w:rsidRPr="00A64666">
        <w:rPr>
          <w:rFonts w:ascii="宋体"/>
          <w:b/>
          <w:szCs w:val="21"/>
        </w:rPr>
        <w:t>-</w:t>
      </w:r>
      <w:r w:rsidRPr="00A64666">
        <w:rPr>
          <w:rFonts w:ascii="宋体" w:hAnsi="宋体" w:hint="eastAsia"/>
          <w:b/>
          <w:szCs w:val="21"/>
        </w:rPr>
        <w:t>毕业成绩总表</w:t>
      </w:r>
      <w:r w:rsidRPr="00A64666">
        <w:rPr>
          <w:rFonts w:ascii="宋体" w:hAnsi="宋体"/>
          <w:b/>
          <w:szCs w:val="21"/>
        </w:rPr>
        <w:t>-A4</w:t>
      </w:r>
      <w:r w:rsidRPr="00A64666">
        <w:rPr>
          <w:rFonts w:ascii="宋体" w:hAnsi="宋体" w:hint="eastAsia"/>
          <w:b/>
          <w:szCs w:val="21"/>
        </w:rPr>
        <w:t>幅面成绩总表</w:t>
      </w:r>
      <w:r>
        <w:rPr>
          <w:rFonts w:ascii="宋体" w:hAnsi="宋体" w:hint="eastAsia"/>
          <w:szCs w:val="21"/>
        </w:rPr>
        <w:t>，先在左侧查询名单，然后在右侧上方勾选</w:t>
      </w:r>
      <w:r w:rsidRPr="00A0045F">
        <w:rPr>
          <w:rFonts w:ascii="宋体" w:hAnsi="宋体" w:hint="eastAsia"/>
          <w:b/>
          <w:szCs w:val="21"/>
        </w:rPr>
        <w:t>“原始成绩单”</w:t>
      </w:r>
      <w:r>
        <w:rPr>
          <w:rFonts w:ascii="宋体" w:hAnsi="宋体" w:hint="eastAsia"/>
          <w:szCs w:val="21"/>
        </w:rPr>
        <w:t>，打印的为学生原始修读成绩。</w:t>
      </w:r>
      <w:r w:rsidRPr="00A64666">
        <w:rPr>
          <w:rFonts w:ascii="宋体" w:hAnsi="宋体" w:hint="eastAsia"/>
          <w:b/>
          <w:i/>
          <w:szCs w:val="21"/>
        </w:rPr>
        <w:t>注意：打印的成绩单有总评和补考两栏。</w:t>
      </w:r>
    </w:p>
    <w:p w:rsidR="00FE3BC1" w:rsidRPr="00D24285" w:rsidRDefault="00FE3BC1" w:rsidP="002F6663">
      <w:pPr>
        <w:spacing w:line="340" w:lineRule="exact"/>
        <w:ind w:firstLineChars="200" w:firstLine="31680"/>
        <w:rPr>
          <w:rFonts w:ascii="宋体"/>
          <w:szCs w:val="21"/>
        </w:rPr>
      </w:pPr>
      <w:r w:rsidRPr="00D24285">
        <w:rPr>
          <w:rFonts w:ascii="宋体" w:hAnsi="宋体" w:hint="eastAsia"/>
          <w:szCs w:val="21"/>
        </w:rPr>
        <w:t>二、各类学生学籍档案的归档要求</w:t>
      </w:r>
    </w:p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36"/>
        <w:gridCol w:w="3685"/>
        <w:gridCol w:w="4119"/>
      </w:tblGrid>
      <w:tr w:rsidR="00FE3BC1" w:rsidTr="005F1EB0">
        <w:trPr>
          <w:jc w:val="center"/>
        </w:trPr>
        <w:tc>
          <w:tcPr>
            <w:tcW w:w="2136" w:type="dxa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Cs w:val="21"/>
              </w:rPr>
            </w:pPr>
            <w:r w:rsidRPr="005F1EB0">
              <w:rPr>
                <w:rFonts w:ascii="宋体" w:hAnsi="宋体" w:hint="eastAsia"/>
                <w:szCs w:val="21"/>
              </w:rPr>
              <w:t>学生类别</w:t>
            </w:r>
          </w:p>
        </w:tc>
        <w:tc>
          <w:tcPr>
            <w:tcW w:w="3685" w:type="dxa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Cs w:val="21"/>
              </w:rPr>
            </w:pPr>
            <w:r w:rsidRPr="005F1EB0">
              <w:rPr>
                <w:rFonts w:ascii="宋体" w:hAnsi="宋体" w:hint="eastAsia"/>
                <w:szCs w:val="21"/>
              </w:rPr>
              <w:t>学籍档案内容</w:t>
            </w:r>
          </w:p>
        </w:tc>
        <w:tc>
          <w:tcPr>
            <w:tcW w:w="4119" w:type="dxa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Cs w:val="21"/>
              </w:rPr>
            </w:pPr>
            <w:r w:rsidRPr="005F1EB0">
              <w:rPr>
                <w:rFonts w:ascii="宋体" w:hAnsi="宋体" w:hint="eastAsia"/>
                <w:szCs w:val="21"/>
              </w:rPr>
              <w:t>整理要求</w:t>
            </w:r>
          </w:p>
        </w:tc>
      </w:tr>
      <w:tr w:rsidR="00FE3BC1" w:rsidTr="005F1EB0">
        <w:trPr>
          <w:jc w:val="center"/>
        </w:trPr>
        <w:tc>
          <w:tcPr>
            <w:tcW w:w="2136" w:type="dxa"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r w:rsidRPr="005F1EB0">
              <w:rPr>
                <w:rFonts w:ascii="宋体" w:hAnsi="宋体"/>
                <w:sz w:val="18"/>
                <w:szCs w:val="18"/>
              </w:rPr>
              <w:t>1</w:t>
            </w:r>
            <w:r w:rsidRPr="005F1EB0">
              <w:rPr>
                <w:rFonts w:ascii="宋体"/>
                <w:sz w:val="18"/>
                <w:szCs w:val="18"/>
              </w:rPr>
              <w:t>.</w:t>
            </w:r>
            <w:r w:rsidRPr="005F1EB0">
              <w:rPr>
                <w:rFonts w:ascii="宋体" w:hAnsi="宋体"/>
                <w:sz w:val="18"/>
                <w:szCs w:val="18"/>
              </w:rPr>
              <w:t>201</w:t>
            </w:r>
            <w:r>
              <w:rPr>
                <w:rFonts w:ascii="宋体" w:hAnsi="宋体"/>
                <w:sz w:val="18"/>
                <w:szCs w:val="18"/>
              </w:rPr>
              <w:t>7</w:t>
            </w:r>
            <w:r w:rsidRPr="005F1EB0">
              <w:rPr>
                <w:rFonts w:ascii="宋体" w:hAnsi="宋体" w:hint="eastAsia"/>
                <w:sz w:val="18"/>
                <w:szCs w:val="18"/>
              </w:rPr>
              <w:t>届毕结业学生</w:t>
            </w:r>
          </w:p>
        </w:tc>
        <w:tc>
          <w:tcPr>
            <w:tcW w:w="3685" w:type="dxa"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2016"/>
              </w:smartTagPr>
              <w:r w:rsidRPr="005F1EB0">
                <w:rPr>
                  <w:rFonts w:ascii="宋体" w:hAnsi="宋体"/>
                  <w:sz w:val="18"/>
                  <w:szCs w:val="18"/>
                </w:rPr>
                <w:t>201</w:t>
              </w:r>
              <w:r>
                <w:rPr>
                  <w:rFonts w:ascii="宋体" w:hAnsi="宋体"/>
                  <w:sz w:val="18"/>
                  <w:szCs w:val="18"/>
                </w:rPr>
                <w:t>6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年</w:t>
              </w:r>
              <w:r w:rsidRPr="005F1EB0">
                <w:rPr>
                  <w:rFonts w:ascii="宋体" w:hAnsi="宋体"/>
                  <w:sz w:val="18"/>
                  <w:szCs w:val="18"/>
                </w:rPr>
                <w:t>9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月</w:t>
              </w:r>
              <w:r w:rsidRPr="005F1EB0">
                <w:rPr>
                  <w:rFonts w:ascii="宋体" w:hAnsi="宋体"/>
                  <w:sz w:val="18"/>
                  <w:szCs w:val="18"/>
                </w:rPr>
                <w:t>1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日</w:t>
              </w:r>
            </w:smartTag>
            <w:r w:rsidRPr="005F1EB0">
              <w:rPr>
                <w:rFonts w:ascii="宋体"/>
                <w:sz w:val="18"/>
                <w:szCs w:val="1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8"/>
                <w:attr w:name="Year" w:val="2017"/>
              </w:smartTagPr>
              <w:r w:rsidRPr="005F1EB0">
                <w:rPr>
                  <w:rFonts w:ascii="宋体" w:hAnsi="宋体"/>
                  <w:sz w:val="18"/>
                  <w:szCs w:val="18"/>
                </w:rPr>
                <w:t>201</w:t>
              </w:r>
              <w:r>
                <w:rPr>
                  <w:rFonts w:ascii="宋体" w:hAnsi="宋体"/>
                  <w:sz w:val="18"/>
                  <w:szCs w:val="18"/>
                </w:rPr>
                <w:t>7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年</w:t>
              </w:r>
              <w:r w:rsidRPr="005F1EB0">
                <w:rPr>
                  <w:rFonts w:ascii="宋体" w:hAnsi="宋体"/>
                  <w:sz w:val="18"/>
                  <w:szCs w:val="18"/>
                </w:rPr>
                <w:t>8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月</w:t>
              </w:r>
              <w:r w:rsidRPr="005F1EB0">
                <w:rPr>
                  <w:rFonts w:ascii="宋体" w:hAnsi="宋体"/>
                  <w:sz w:val="18"/>
                  <w:szCs w:val="18"/>
                </w:rPr>
                <w:t>31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日</w:t>
              </w:r>
            </w:smartTag>
            <w:r w:rsidRPr="005F1EB0">
              <w:rPr>
                <w:rFonts w:ascii="宋体" w:hAnsi="宋体" w:hint="eastAsia"/>
                <w:sz w:val="18"/>
                <w:szCs w:val="18"/>
              </w:rPr>
              <w:t>期间毕结业学生的学籍档案</w:t>
            </w:r>
          </w:p>
        </w:tc>
        <w:tc>
          <w:tcPr>
            <w:tcW w:w="4119" w:type="dxa"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r w:rsidRPr="005F1EB0">
              <w:rPr>
                <w:rFonts w:ascii="宋体" w:hAnsi="宋体" w:hint="eastAsia"/>
                <w:sz w:val="18"/>
                <w:szCs w:val="18"/>
              </w:rPr>
              <w:t>按新学籍档案格式要求打印整理纸质学籍档案；</w:t>
            </w:r>
          </w:p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r w:rsidRPr="005F1EB0">
              <w:rPr>
                <w:rFonts w:ascii="宋体" w:hAnsi="宋体" w:hint="eastAsia"/>
                <w:sz w:val="18"/>
                <w:szCs w:val="18"/>
              </w:rPr>
              <w:t>学籍卡电子文档以“</w:t>
            </w:r>
            <w:r w:rsidRPr="005F1EB0">
              <w:rPr>
                <w:rFonts w:ascii="宋体" w:hAnsi="宋体"/>
                <w:sz w:val="18"/>
                <w:szCs w:val="18"/>
                <w:u w:val="single"/>
              </w:rPr>
              <w:t xml:space="preserve">    </w:t>
            </w:r>
            <w:r w:rsidRPr="005F1EB0">
              <w:rPr>
                <w:rFonts w:ascii="宋体" w:hAnsi="宋体" w:hint="eastAsia"/>
                <w:sz w:val="18"/>
                <w:szCs w:val="18"/>
              </w:rPr>
              <w:t>学院</w:t>
            </w:r>
            <w:r w:rsidRPr="005F1EB0">
              <w:rPr>
                <w:rFonts w:ascii="宋体" w:hAnsi="宋体"/>
                <w:sz w:val="18"/>
                <w:szCs w:val="18"/>
              </w:rPr>
              <w:t>201</w:t>
            </w:r>
            <w:r>
              <w:rPr>
                <w:rFonts w:ascii="宋体" w:hAnsi="宋体"/>
                <w:sz w:val="18"/>
                <w:szCs w:val="18"/>
              </w:rPr>
              <w:t>7</w:t>
            </w:r>
            <w:r w:rsidRPr="005F1EB0">
              <w:rPr>
                <w:rFonts w:ascii="宋体" w:hAnsi="宋体" w:hint="eastAsia"/>
                <w:sz w:val="18"/>
                <w:szCs w:val="18"/>
              </w:rPr>
              <w:t>届毕结业生学籍卡”命名，应届生按班级名建二级文件夹，延长学年学生单列二级文件夹。</w:t>
            </w:r>
          </w:p>
        </w:tc>
      </w:tr>
      <w:tr w:rsidR="00FE3BC1" w:rsidTr="005F1EB0">
        <w:trPr>
          <w:jc w:val="center"/>
        </w:trPr>
        <w:tc>
          <w:tcPr>
            <w:tcW w:w="2136" w:type="dxa"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r w:rsidRPr="005F1EB0">
              <w:rPr>
                <w:rFonts w:ascii="宋体" w:hAnsi="宋体"/>
                <w:sz w:val="18"/>
                <w:szCs w:val="18"/>
              </w:rPr>
              <w:t>2.</w:t>
            </w:r>
            <w:r w:rsidRPr="005F1EB0">
              <w:rPr>
                <w:rFonts w:ascii="宋体" w:hAnsi="宋体" w:hint="eastAsia"/>
                <w:sz w:val="18"/>
                <w:szCs w:val="18"/>
              </w:rPr>
              <w:t>结换毕学生</w:t>
            </w:r>
          </w:p>
        </w:tc>
        <w:tc>
          <w:tcPr>
            <w:tcW w:w="3685" w:type="dxa"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2016"/>
              </w:smartTagPr>
              <w:r w:rsidRPr="005F1EB0">
                <w:rPr>
                  <w:rFonts w:ascii="宋体" w:hAnsi="宋体"/>
                  <w:sz w:val="18"/>
                  <w:szCs w:val="18"/>
                </w:rPr>
                <w:t>201</w:t>
              </w:r>
              <w:r>
                <w:rPr>
                  <w:rFonts w:ascii="宋体" w:hAnsi="宋体"/>
                  <w:sz w:val="18"/>
                  <w:szCs w:val="18"/>
                </w:rPr>
                <w:t>6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年</w:t>
              </w:r>
              <w:r w:rsidRPr="005F1EB0">
                <w:rPr>
                  <w:rFonts w:ascii="宋体" w:hAnsi="宋体"/>
                  <w:sz w:val="18"/>
                  <w:szCs w:val="18"/>
                </w:rPr>
                <w:t>9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月</w:t>
              </w:r>
              <w:r w:rsidRPr="005F1EB0">
                <w:rPr>
                  <w:rFonts w:ascii="宋体" w:hAnsi="宋体"/>
                  <w:sz w:val="18"/>
                  <w:szCs w:val="18"/>
                </w:rPr>
                <w:t>1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日</w:t>
              </w:r>
            </w:smartTag>
            <w:r w:rsidRPr="005F1EB0">
              <w:rPr>
                <w:rFonts w:ascii="宋体"/>
                <w:sz w:val="18"/>
                <w:szCs w:val="1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8"/>
                <w:attr w:name="Year" w:val="2017"/>
              </w:smartTagPr>
              <w:r w:rsidRPr="005F1EB0">
                <w:rPr>
                  <w:rFonts w:ascii="宋体" w:hAnsi="宋体"/>
                  <w:sz w:val="18"/>
                  <w:szCs w:val="18"/>
                </w:rPr>
                <w:t>201</w:t>
              </w:r>
              <w:r>
                <w:rPr>
                  <w:rFonts w:ascii="宋体" w:hAnsi="宋体"/>
                  <w:sz w:val="18"/>
                  <w:szCs w:val="18"/>
                </w:rPr>
                <w:t>7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年</w:t>
              </w:r>
              <w:r w:rsidRPr="005F1EB0">
                <w:rPr>
                  <w:rFonts w:ascii="宋体" w:hAnsi="宋体"/>
                  <w:sz w:val="18"/>
                  <w:szCs w:val="18"/>
                </w:rPr>
                <w:t>8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月</w:t>
              </w:r>
              <w:r w:rsidRPr="005F1EB0">
                <w:rPr>
                  <w:rFonts w:ascii="宋体" w:hAnsi="宋体"/>
                  <w:sz w:val="18"/>
                  <w:szCs w:val="18"/>
                </w:rPr>
                <w:t>31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日</w:t>
              </w:r>
            </w:smartTag>
            <w:r w:rsidRPr="005F1EB0">
              <w:rPr>
                <w:rFonts w:ascii="宋体" w:hAnsi="宋体" w:hint="eastAsia"/>
                <w:sz w:val="18"/>
                <w:szCs w:val="18"/>
              </w:rPr>
              <w:t>期间结换毕学生学籍档案</w:t>
            </w:r>
          </w:p>
        </w:tc>
        <w:tc>
          <w:tcPr>
            <w:tcW w:w="4119" w:type="dxa"/>
            <w:vMerge w:val="restart"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r w:rsidRPr="005F1EB0">
              <w:rPr>
                <w:rFonts w:ascii="宋体" w:hAnsi="宋体" w:hint="eastAsia"/>
                <w:sz w:val="18"/>
                <w:szCs w:val="18"/>
              </w:rPr>
              <w:t>按原学籍档案格式整理纸质学籍档案，以学院为单位统一归类为“特殊班学生”，无需提交学籍卡电子文档。部分学生的学籍档案若已移交档案馆，且学籍成绩记录无变化，无需再次提交；若原学籍档案已移交，但数据有更新，则按新学籍档案格式打印整理后重新提交。</w:t>
            </w:r>
          </w:p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</w:p>
        </w:tc>
      </w:tr>
      <w:tr w:rsidR="00FE3BC1" w:rsidTr="005F1EB0">
        <w:trPr>
          <w:jc w:val="center"/>
        </w:trPr>
        <w:tc>
          <w:tcPr>
            <w:tcW w:w="2136" w:type="dxa"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r w:rsidRPr="005F1EB0">
              <w:rPr>
                <w:rFonts w:ascii="宋体" w:hAnsi="宋体"/>
                <w:sz w:val="18"/>
                <w:szCs w:val="18"/>
              </w:rPr>
              <w:t>3.</w:t>
            </w:r>
            <w:r w:rsidRPr="005F1EB0">
              <w:rPr>
                <w:rFonts w:ascii="宋体" w:hAnsi="宋体" w:hint="eastAsia"/>
                <w:sz w:val="18"/>
                <w:szCs w:val="18"/>
              </w:rPr>
              <w:t>永久结业学生</w:t>
            </w:r>
          </w:p>
        </w:tc>
        <w:tc>
          <w:tcPr>
            <w:tcW w:w="3685" w:type="dxa"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r w:rsidRPr="005F1EB0">
              <w:rPr>
                <w:rFonts w:ascii="宋体" w:hAnsi="宋体" w:hint="eastAsia"/>
                <w:sz w:val="18"/>
                <w:szCs w:val="18"/>
              </w:rPr>
              <w:t>至</w:t>
            </w:r>
            <w:r w:rsidRPr="005F1EB0">
              <w:rPr>
                <w:rFonts w:ascii="宋体" w:hAnsi="宋体"/>
                <w:sz w:val="18"/>
                <w:szCs w:val="18"/>
              </w:rPr>
              <w:t>201</w:t>
            </w:r>
            <w:r>
              <w:rPr>
                <w:rFonts w:ascii="宋体" w:hAnsi="宋体"/>
                <w:sz w:val="18"/>
                <w:szCs w:val="18"/>
              </w:rPr>
              <w:t>7</w:t>
            </w:r>
            <w:r w:rsidRPr="005F1EB0">
              <w:rPr>
                <w:rFonts w:ascii="宋体" w:hAnsi="宋体" w:hint="eastAsia"/>
                <w:sz w:val="18"/>
                <w:szCs w:val="18"/>
              </w:rPr>
              <w:t>年</w:t>
            </w:r>
            <w:r w:rsidRPr="005F1EB0">
              <w:rPr>
                <w:rFonts w:ascii="宋体" w:hAnsi="宋体"/>
                <w:sz w:val="18"/>
                <w:szCs w:val="18"/>
              </w:rPr>
              <w:t>8</w:t>
            </w:r>
            <w:r w:rsidRPr="005F1EB0">
              <w:rPr>
                <w:rFonts w:ascii="宋体" w:hAnsi="宋体" w:hint="eastAsia"/>
                <w:sz w:val="18"/>
                <w:szCs w:val="18"/>
              </w:rPr>
              <w:t>月已达学校规定最长修业年限的</w:t>
            </w:r>
            <w:r w:rsidRPr="005F1EB0">
              <w:rPr>
                <w:rFonts w:ascii="宋体" w:hAnsi="宋体"/>
                <w:sz w:val="18"/>
                <w:szCs w:val="18"/>
              </w:rPr>
              <w:t>201</w:t>
            </w:r>
            <w:r>
              <w:rPr>
                <w:rFonts w:ascii="宋体" w:hAnsi="宋体"/>
                <w:sz w:val="18"/>
                <w:szCs w:val="18"/>
              </w:rPr>
              <w:t>1</w:t>
            </w:r>
            <w:r w:rsidRPr="005F1EB0">
              <w:rPr>
                <w:rFonts w:ascii="宋体" w:hAnsi="宋体" w:hint="eastAsia"/>
                <w:sz w:val="18"/>
                <w:szCs w:val="18"/>
              </w:rPr>
              <w:t>级结业学生的学籍档案</w:t>
            </w:r>
          </w:p>
        </w:tc>
        <w:tc>
          <w:tcPr>
            <w:tcW w:w="4119" w:type="dxa"/>
            <w:vMerge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</w:p>
        </w:tc>
      </w:tr>
      <w:tr w:rsidR="00FE3BC1" w:rsidTr="005F1EB0">
        <w:trPr>
          <w:trHeight w:val="623"/>
          <w:jc w:val="center"/>
        </w:trPr>
        <w:tc>
          <w:tcPr>
            <w:tcW w:w="2136" w:type="dxa"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r w:rsidRPr="005F1EB0">
              <w:rPr>
                <w:rFonts w:ascii="宋体" w:hAnsi="宋体"/>
                <w:sz w:val="18"/>
                <w:szCs w:val="18"/>
              </w:rPr>
              <w:t>4.</w:t>
            </w:r>
            <w:r w:rsidRPr="005F1EB0">
              <w:rPr>
                <w:rFonts w:ascii="宋体" w:hAnsi="宋体" w:hint="eastAsia"/>
                <w:sz w:val="18"/>
                <w:szCs w:val="18"/>
              </w:rPr>
              <w:t>毕业后补授学位学生</w:t>
            </w:r>
          </w:p>
        </w:tc>
        <w:tc>
          <w:tcPr>
            <w:tcW w:w="3685" w:type="dxa"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2016"/>
              </w:smartTagPr>
              <w:r w:rsidRPr="005F1EB0">
                <w:rPr>
                  <w:rFonts w:ascii="宋体" w:hAnsi="宋体"/>
                  <w:sz w:val="18"/>
                  <w:szCs w:val="18"/>
                </w:rPr>
                <w:t>201</w:t>
              </w:r>
              <w:r>
                <w:rPr>
                  <w:rFonts w:ascii="宋体" w:hAnsi="宋体"/>
                  <w:sz w:val="18"/>
                  <w:szCs w:val="18"/>
                </w:rPr>
                <w:t>6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年</w:t>
              </w:r>
              <w:r w:rsidRPr="005F1EB0">
                <w:rPr>
                  <w:rFonts w:ascii="宋体" w:hAnsi="宋体"/>
                  <w:sz w:val="18"/>
                  <w:szCs w:val="18"/>
                </w:rPr>
                <w:t>9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月</w:t>
              </w:r>
              <w:r w:rsidRPr="005F1EB0">
                <w:rPr>
                  <w:rFonts w:ascii="宋体" w:hAnsi="宋体"/>
                  <w:sz w:val="18"/>
                  <w:szCs w:val="18"/>
                </w:rPr>
                <w:t>1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日</w:t>
              </w:r>
            </w:smartTag>
            <w:r w:rsidRPr="005F1EB0">
              <w:rPr>
                <w:rFonts w:ascii="宋体"/>
                <w:sz w:val="18"/>
                <w:szCs w:val="1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8"/>
                <w:attr w:name="Year" w:val="2017"/>
              </w:smartTagPr>
              <w:r w:rsidRPr="005F1EB0">
                <w:rPr>
                  <w:rFonts w:ascii="宋体" w:hAnsi="宋体"/>
                  <w:sz w:val="18"/>
                  <w:szCs w:val="18"/>
                </w:rPr>
                <w:t>201</w:t>
              </w:r>
              <w:r>
                <w:rPr>
                  <w:rFonts w:ascii="宋体" w:hAnsi="宋体"/>
                  <w:sz w:val="18"/>
                  <w:szCs w:val="18"/>
                </w:rPr>
                <w:t>7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年</w:t>
              </w:r>
              <w:r w:rsidRPr="005F1EB0">
                <w:rPr>
                  <w:rFonts w:ascii="宋体" w:hAnsi="宋体"/>
                  <w:sz w:val="18"/>
                  <w:szCs w:val="18"/>
                </w:rPr>
                <w:t>8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月</w:t>
              </w:r>
              <w:r w:rsidRPr="005F1EB0">
                <w:rPr>
                  <w:rFonts w:ascii="宋体" w:hAnsi="宋体"/>
                  <w:sz w:val="18"/>
                  <w:szCs w:val="18"/>
                </w:rPr>
                <w:t>31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日</w:t>
              </w:r>
            </w:smartTag>
            <w:r w:rsidRPr="005F1EB0">
              <w:rPr>
                <w:rFonts w:ascii="宋体" w:hAnsi="宋体" w:hint="eastAsia"/>
                <w:sz w:val="18"/>
                <w:szCs w:val="18"/>
              </w:rPr>
              <w:t>期间因完成两项计划等原因补授学位学生的学籍档案</w:t>
            </w:r>
          </w:p>
        </w:tc>
        <w:tc>
          <w:tcPr>
            <w:tcW w:w="4119" w:type="dxa"/>
            <w:vMerge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</w:p>
        </w:tc>
      </w:tr>
      <w:tr w:rsidR="00FE3BC1" w:rsidTr="005F1EB0">
        <w:trPr>
          <w:trHeight w:val="623"/>
          <w:jc w:val="center"/>
        </w:trPr>
        <w:tc>
          <w:tcPr>
            <w:tcW w:w="2136" w:type="dxa"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r w:rsidRPr="005F1EB0">
              <w:rPr>
                <w:rFonts w:ascii="宋体" w:hAnsi="宋体"/>
                <w:sz w:val="18"/>
                <w:szCs w:val="18"/>
              </w:rPr>
              <w:t>5.</w:t>
            </w:r>
            <w:r w:rsidRPr="005F1EB0">
              <w:rPr>
                <w:rFonts w:ascii="宋体" w:hAnsi="宋体" w:hint="eastAsia"/>
                <w:sz w:val="18"/>
                <w:szCs w:val="18"/>
              </w:rPr>
              <w:t>退学或被开除学籍学生</w:t>
            </w:r>
          </w:p>
        </w:tc>
        <w:tc>
          <w:tcPr>
            <w:tcW w:w="3685" w:type="dxa"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2016"/>
              </w:smartTagPr>
              <w:r w:rsidRPr="005F1EB0">
                <w:rPr>
                  <w:rFonts w:ascii="宋体" w:hAnsi="宋体"/>
                  <w:sz w:val="18"/>
                  <w:szCs w:val="18"/>
                </w:rPr>
                <w:t>201</w:t>
              </w:r>
              <w:r>
                <w:rPr>
                  <w:rFonts w:ascii="宋体" w:hAnsi="宋体"/>
                  <w:sz w:val="18"/>
                  <w:szCs w:val="18"/>
                </w:rPr>
                <w:t>6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年</w:t>
              </w:r>
              <w:r w:rsidRPr="005F1EB0">
                <w:rPr>
                  <w:rFonts w:ascii="宋体" w:hAnsi="宋体"/>
                  <w:sz w:val="18"/>
                  <w:szCs w:val="18"/>
                </w:rPr>
                <w:t>9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月</w:t>
              </w:r>
              <w:r w:rsidRPr="005F1EB0">
                <w:rPr>
                  <w:rFonts w:ascii="宋体" w:hAnsi="宋体"/>
                  <w:sz w:val="18"/>
                  <w:szCs w:val="18"/>
                </w:rPr>
                <w:t>1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日</w:t>
              </w:r>
            </w:smartTag>
            <w:r w:rsidRPr="005F1EB0">
              <w:rPr>
                <w:rFonts w:ascii="宋体"/>
                <w:sz w:val="18"/>
                <w:szCs w:val="18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8"/>
                <w:attr w:name="Year" w:val="2017"/>
              </w:smartTagPr>
              <w:r w:rsidRPr="005F1EB0">
                <w:rPr>
                  <w:rFonts w:ascii="宋体" w:hAnsi="宋体"/>
                  <w:sz w:val="18"/>
                  <w:szCs w:val="18"/>
                </w:rPr>
                <w:t>201</w:t>
              </w:r>
              <w:r>
                <w:rPr>
                  <w:rFonts w:ascii="宋体" w:hAnsi="宋体"/>
                  <w:sz w:val="18"/>
                  <w:szCs w:val="18"/>
                </w:rPr>
                <w:t>7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年</w:t>
              </w:r>
              <w:r w:rsidRPr="005F1EB0">
                <w:rPr>
                  <w:rFonts w:ascii="宋体" w:hAnsi="宋体"/>
                  <w:sz w:val="18"/>
                  <w:szCs w:val="18"/>
                </w:rPr>
                <w:t>8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月</w:t>
              </w:r>
              <w:r w:rsidRPr="005F1EB0">
                <w:rPr>
                  <w:rFonts w:ascii="宋体" w:hAnsi="宋体"/>
                  <w:sz w:val="18"/>
                  <w:szCs w:val="18"/>
                </w:rPr>
                <w:t>31</w:t>
              </w:r>
              <w:r w:rsidRPr="005F1EB0">
                <w:rPr>
                  <w:rFonts w:ascii="宋体" w:hAnsi="宋体" w:hint="eastAsia"/>
                  <w:sz w:val="18"/>
                  <w:szCs w:val="18"/>
                </w:rPr>
                <w:t>日</w:t>
              </w:r>
            </w:smartTag>
            <w:r w:rsidRPr="005F1EB0">
              <w:rPr>
                <w:rFonts w:ascii="宋体" w:hAnsi="宋体" w:hint="eastAsia"/>
                <w:sz w:val="18"/>
                <w:szCs w:val="18"/>
              </w:rPr>
              <w:t>期间退学或被开除学籍学生的学籍档案</w:t>
            </w:r>
          </w:p>
        </w:tc>
        <w:tc>
          <w:tcPr>
            <w:tcW w:w="4119" w:type="dxa"/>
            <w:vMerge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</w:p>
        </w:tc>
      </w:tr>
      <w:tr w:rsidR="00FE3BC1" w:rsidRPr="00D24285" w:rsidTr="005F1EB0">
        <w:trPr>
          <w:trHeight w:val="400"/>
          <w:jc w:val="center"/>
        </w:trPr>
        <w:tc>
          <w:tcPr>
            <w:tcW w:w="9940" w:type="dxa"/>
            <w:gridSpan w:val="3"/>
            <w:vAlign w:val="center"/>
          </w:tcPr>
          <w:p w:rsidR="00FE3BC1" w:rsidRPr="005F1EB0" w:rsidRDefault="00FE3BC1" w:rsidP="005F1EB0">
            <w:pPr>
              <w:spacing w:line="340" w:lineRule="exact"/>
              <w:rPr>
                <w:rFonts w:ascii="宋体"/>
                <w:sz w:val="18"/>
                <w:szCs w:val="18"/>
              </w:rPr>
            </w:pPr>
            <w:r w:rsidRPr="005F1EB0">
              <w:rPr>
                <w:rFonts w:ascii="宋体" w:hAnsi="宋体" w:hint="eastAsia"/>
                <w:sz w:val="18"/>
                <w:szCs w:val="18"/>
              </w:rPr>
              <w:t>注：修读辅修、二专业、二学位学生的学业成绩单须一起放入学籍档案，放在该生学籍档案的最后。</w:t>
            </w:r>
            <w:r w:rsidRPr="005F1EB0">
              <w:rPr>
                <w:rFonts w:ascii="宋体" w:hAnsi="宋体"/>
                <w:sz w:val="18"/>
                <w:szCs w:val="18"/>
              </w:rPr>
              <w:t xml:space="preserve"> </w:t>
            </w:r>
          </w:p>
        </w:tc>
      </w:tr>
    </w:tbl>
    <w:p w:rsidR="00FE3BC1" w:rsidRPr="00680411" w:rsidRDefault="00FE3BC1" w:rsidP="00FE3BC1">
      <w:pPr>
        <w:spacing w:line="340" w:lineRule="exact"/>
        <w:ind w:firstLineChars="200" w:firstLine="31680"/>
        <w:rPr>
          <w:rFonts w:ascii="宋体"/>
          <w:szCs w:val="21"/>
        </w:rPr>
      </w:pPr>
      <w:r w:rsidRPr="00680411">
        <w:rPr>
          <w:rFonts w:ascii="宋体" w:hAnsi="宋体" w:hint="eastAsia"/>
          <w:szCs w:val="21"/>
        </w:rPr>
        <w:t>三、教务处负责按归档要求整理各类学生名单，分别提供给学院和校档案馆。同时教务处负责将</w:t>
      </w:r>
      <w:r w:rsidRPr="00680411">
        <w:rPr>
          <w:rFonts w:ascii="宋体" w:hAnsi="宋体"/>
          <w:szCs w:val="21"/>
        </w:rPr>
        <w:t>201</w:t>
      </w:r>
      <w:r>
        <w:rPr>
          <w:rFonts w:ascii="宋体" w:hAnsi="宋体"/>
          <w:szCs w:val="21"/>
        </w:rPr>
        <w:t>7</w:t>
      </w:r>
      <w:r w:rsidRPr="00680411">
        <w:rPr>
          <w:rFonts w:ascii="宋体" w:hAnsi="宋体" w:hint="eastAsia"/>
          <w:szCs w:val="21"/>
        </w:rPr>
        <w:t>年毕结业学生电子注册的彩色照片电子文档（以学生身份证号码命名的</w:t>
      </w:r>
      <w:r w:rsidRPr="00680411">
        <w:rPr>
          <w:rFonts w:ascii="宋体" w:hAnsi="宋体"/>
          <w:szCs w:val="21"/>
        </w:rPr>
        <w:t>jpg</w:t>
      </w:r>
      <w:r w:rsidRPr="00680411">
        <w:rPr>
          <w:rFonts w:ascii="宋体" w:hAnsi="宋体" w:hint="eastAsia"/>
          <w:szCs w:val="21"/>
        </w:rPr>
        <w:t>格式）汇总后移交档案馆归档。</w:t>
      </w:r>
    </w:p>
    <w:p w:rsidR="00FE3BC1" w:rsidRPr="00680411" w:rsidRDefault="00FE3BC1" w:rsidP="002F6663">
      <w:pPr>
        <w:spacing w:line="340" w:lineRule="exact"/>
        <w:ind w:firstLineChars="200" w:firstLine="31680"/>
        <w:rPr>
          <w:rFonts w:ascii="宋体"/>
          <w:szCs w:val="21"/>
        </w:rPr>
      </w:pPr>
      <w:r w:rsidRPr="00680411">
        <w:rPr>
          <w:rFonts w:ascii="宋体" w:hAnsi="宋体" w:hint="eastAsia"/>
          <w:szCs w:val="21"/>
        </w:rPr>
        <w:t>四、各学院严格按照教务处提供的名单及学校的归档要求整理学籍档案，必须保证档案材料的准确性和完整性，打印必须清晰，</w:t>
      </w:r>
      <w:r>
        <w:rPr>
          <w:rFonts w:ascii="宋体" w:hAnsi="宋体"/>
          <w:szCs w:val="21"/>
        </w:rPr>
        <w:t>11</w:t>
      </w:r>
      <w:r w:rsidRPr="00680411">
        <w:rPr>
          <w:rFonts w:ascii="宋体" w:hAnsi="宋体" w:hint="eastAsia"/>
          <w:szCs w:val="21"/>
        </w:rPr>
        <w:t>月</w:t>
      </w:r>
      <w:r>
        <w:rPr>
          <w:rFonts w:ascii="宋体" w:hAnsi="宋体"/>
          <w:szCs w:val="21"/>
        </w:rPr>
        <w:t>30</w:t>
      </w:r>
      <w:r w:rsidRPr="00680411">
        <w:rPr>
          <w:rFonts w:ascii="宋体" w:hAnsi="宋体" w:hint="eastAsia"/>
          <w:szCs w:val="21"/>
        </w:rPr>
        <w:t>日前完成归档工作。整理过程中，若发现学籍卡存在毕业照片等基本信息不完整，请及时与教务处联系（</w:t>
      </w:r>
      <w:r>
        <w:rPr>
          <w:rFonts w:ascii="宋体" w:hAnsi="宋体" w:hint="eastAsia"/>
          <w:szCs w:val="21"/>
        </w:rPr>
        <w:t>余晓敏</w:t>
      </w:r>
      <w:r w:rsidRPr="00680411">
        <w:rPr>
          <w:rFonts w:ascii="宋体" w:hAnsi="宋体" w:hint="eastAsia"/>
          <w:szCs w:val="21"/>
        </w:rPr>
        <w:t>：</w:t>
      </w:r>
      <w:r w:rsidRPr="00680411">
        <w:rPr>
          <w:rFonts w:ascii="宋体" w:hAnsi="宋体"/>
          <w:szCs w:val="21"/>
        </w:rPr>
        <w:t>8691501</w:t>
      </w:r>
      <w:r>
        <w:rPr>
          <w:rFonts w:ascii="宋体" w:hAnsi="宋体"/>
          <w:szCs w:val="21"/>
        </w:rPr>
        <w:t>3</w:t>
      </w:r>
      <w:r w:rsidRPr="00680411">
        <w:rPr>
          <w:rFonts w:ascii="宋体" w:hAnsi="宋体" w:hint="eastAsia"/>
          <w:szCs w:val="21"/>
        </w:rPr>
        <w:t>）。</w:t>
      </w:r>
    </w:p>
    <w:p w:rsidR="00FE3BC1" w:rsidRPr="00680411" w:rsidRDefault="00FE3BC1" w:rsidP="002F6663">
      <w:pPr>
        <w:spacing w:line="340" w:lineRule="exact"/>
        <w:ind w:firstLineChars="200" w:firstLine="31680"/>
        <w:rPr>
          <w:rFonts w:ascii="宋体"/>
          <w:szCs w:val="21"/>
        </w:rPr>
      </w:pPr>
      <w:r w:rsidRPr="00680411">
        <w:rPr>
          <w:rFonts w:ascii="宋体" w:hAnsi="宋体" w:hint="eastAsia"/>
          <w:szCs w:val="21"/>
        </w:rPr>
        <w:t>五、各学院按照档案馆提供的</w:t>
      </w:r>
      <w:r w:rsidRPr="00680411">
        <w:rPr>
          <w:rFonts w:ascii="宋体" w:hAnsi="宋体"/>
          <w:szCs w:val="21"/>
        </w:rPr>
        <w:t>Excel</w:t>
      </w:r>
      <w:r w:rsidRPr="00680411">
        <w:rPr>
          <w:rFonts w:ascii="宋体" w:hAnsi="宋体" w:hint="eastAsia"/>
          <w:szCs w:val="21"/>
        </w:rPr>
        <w:t>表格式，做好学籍档案预立卷工作，并打印出档案移交目录，经学院主管领导和教学秘书签字后，与档案馆的专职档案员办理移交手续。</w:t>
      </w:r>
    </w:p>
    <w:p w:rsidR="00FE3BC1" w:rsidRPr="005F615A" w:rsidRDefault="00FE3BC1" w:rsidP="002F6663">
      <w:pPr>
        <w:spacing w:line="340" w:lineRule="exact"/>
        <w:ind w:right="560" w:firstLineChars="250" w:firstLine="31680"/>
        <w:jc w:val="center"/>
        <w:rPr>
          <w:b/>
          <w:sz w:val="24"/>
        </w:rPr>
      </w:pPr>
      <w:r>
        <w:rPr>
          <w:b/>
          <w:sz w:val="28"/>
          <w:szCs w:val="28"/>
        </w:rPr>
        <w:t xml:space="preserve">                                                </w:t>
      </w:r>
      <w:r w:rsidRPr="005F615A">
        <w:rPr>
          <w:rFonts w:hint="eastAsia"/>
          <w:b/>
          <w:sz w:val="24"/>
        </w:rPr>
        <w:t>教务处</w:t>
      </w:r>
      <w:r w:rsidRPr="005F615A">
        <w:rPr>
          <w:b/>
          <w:sz w:val="24"/>
        </w:rPr>
        <w:t xml:space="preserve">  </w:t>
      </w:r>
      <w:r>
        <w:rPr>
          <w:b/>
          <w:sz w:val="24"/>
        </w:rPr>
        <w:t xml:space="preserve">  </w:t>
      </w:r>
      <w:r w:rsidRPr="005F615A">
        <w:rPr>
          <w:rFonts w:hint="eastAsia"/>
          <w:b/>
          <w:sz w:val="24"/>
        </w:rPr>
        <w:t>校档案馆</w:t>
      </w:r>
    </w:p>
    <w:p w:rsidR="00FE3BC1" w:rsidRPr="005F615A" w:rsidRDefault="00FE3BC1" w:rsidP="004C7E39">
      <w:pPr>
        <w:spacing w:line="340" w:lineRule="exact"/>
        <w:ind w:right="880" w:firstLineChars="3334" w:firstLine="31680"/>
        <w:rPr>
          <w:b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2"/>
          <w:attr w:name="Month" w:val="11"/>
          <w:attr w:name="Year" w:val="2017"/>
        </w:smartTagPr>
        <w:r>
          <w:rPr>
            <w:b/>
            <w:sz w:val="24"/>
          </w:rPr>
          <w:t>2017-11-22</w:t>
        </w:r>
      </w:smartTag>
    </w:p>
    <w:sectPr w:rsidR="00FE3BC1" w:rsidRPr="005F615A" w:rsidSect="005F615A">
      <w:pgSz w:w="11906" w:h="16838"/>
      <w:pgMar w:top="1021" w:right="794" w:bottom="680" w:left="79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3BC1" w:rsidRDefault="00FE3BC1" w:rsidP="00A77D74">
      <w:r>
        <w:separator/>
      </w:r>
    </w:p>
  </w:endnote>
  <w:endnote w:type="continuationSeparator" w:id="1">
    <w:p w:rsidR="00FE3BC1" w:rsidRDefault="00FE3BC1" w:rsidP="00A77D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3BC1" w:rsidRDefault="00FE3BC1" w:rsidP="00A77D74">
      <w:r>
        <w:separator/>
      </w:r>
    </w:p>
  </w:footnote>
  <w:footnote w:type="continuationSeparator" w:id="1">
    <w:p w:rsidR="00FE3BC1" w:rsidRDefault="00FE3BC1" w:rsidP="00A77D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61D2A"/>
    <w:rsid w:val="0000006F"/>
    <w:rsid w:val="000125F2"/>
    <w:rsid w:val="00015C79"/>
    <w:rsid w:val="0001733D"/>
    <w:rsid w:val="00035C48"/>
    <w:rsid w:val="00036F4B"/>
    <w:rsid w:val="00047359"/>
    <w:rsid w:val="000513EC"/>
    <w:rsid w:val="00054844"/>
    <w:rsid w:val="00057D90"/>
    <w:rsid w:val="0006032C"/>
    <w:rsid w:val="000606ED"/>
    <w:rsid w:val="000736C7"/>
    <w:rsid w:val="0008171F"/>
    <w:rsid w:val="00082544"/>
    <w:rsid w:val="00083160"/>
    <w:rsid w:val="0009017C"/>
    <w:rsid w:val="000910F1"/>
    <w:rsid w:val="00091B7D"/>
    <w:rsid w:val="00093A17"/>
    <w:rsid w:val="000949EF"/>
    <w:rsid w:val="000A40CA"/>
    <w:rsid w:val="000A4D25"/>
    <w:rsid w:val="000A7A07"/>
    <w:rsid w:val="000B00F7"/>
    <w:rsid w:val="000B24E5"/>
    <w:rsid w:val="000B5E99"/>
    <w:rsid w:val="000C254E"/>
    <w:rsid w:val="000C30E8"/>
    <w:rsid w:val="000C37C6"/>
    <w:rsid w:val="000C501D"/>
    <w:rsid w:val="000D2326"/>
    <w:rsid w:val="000D4E19"/>
    <w:rsid w:val="000D5D04"/>
    <w:rsid w:val="000D781F"/>
    <w:rsid w:val="000E16FC"/>
    <w:rsid w:val="000F4F88"/>
    <w:rsid w:val="000F723E"/>
    <w:rsid w:val="001007D5"/>
    <w:rsid w:val="00101DE9"/>
    <w:rsid w:val="001020D5"/>
    <w:rsid w:val="00102191"/>
    <w:rsid w:val="00102FC7"/>
    <w:rsid w:val="00111DA4"/>
    <w:rsid w:val="0012053A"/>
    <w:rsid w:val="0012088C"/>
    <w:rsid w:val="00123CE7"/>
    <w:rsid w:val="00125955"/>
    <w:rsid w:val="00130CEF"/>
    <w:rsid w:val="00130F7A"/>
    <w:rsid w:val="00131ABE"/>
    <w:rsid w:val="001325B1"/>
    <w:rsid w:val="0014172B"/>
    <w:rsid w:val="001425FE"/>
    <w:rsid w:val="00144272"/>
    <w:rsid w:val="00145F4F"/>
    <w:rsid w:val="001515A3"/>
    <w:rsid w:val="00151A0C"/>
    <w:rsid w:val="001569D8"/>
    <w:rsid w:val="001609BB"/>
    <w:rsid w:val="0016130A"/>
    <w:rsid w:val="001615A5"/>
    <w:rsid w:val="00161D2A"/>
    <w:rsid w:val="001632F8"/>
    <w:rsid w:val="00163838"/>
    <w:rsid w:val="001638EA"/>
    <w:rsid w:val="001649EF"/>
    <w:rsid w:val="00170A45"/>
    <w:rsid w:val="0017380C"/>
    <w:rsid w:val="001770E4"/>
    <w:rsid w:val="00181330"/>
    <w:rsid w:val="001A51D2"/>
    <w:rsid w:val="001B139A"/>
    <w:rsid w:val="001B16C3"/>
    <w:rsid w:val="001C3418"/>
    <w:rsid w:val="001C5507"/>
    <w:rsid w:val="001C672F"/>
    <w:rsid w:val="001D0660"/>
    <w:rsid w:val="001D20DF"/>
    <w:rsid w:val="001D2731"/>
    <w:rsid w:val="001D2F40"/>
    <w:rsid w:val="001E149E"/>
    <w:rsid w:val="001E5AA4"/>
    <w:rsid w:val="001E765D"/>
    <w:rsid w:val="001F3804"/>
    <w:rsid w:val="001F3F08"/>
    <w:rsid w:val="001F7150"/>
    <w:rsid w:val="0020127F"/>
    <w:rsid w:val="00202853"/>
    <w:rsid w:val="002125D6"/>
    <w:rsid w:val="00214F5B"/>
    <w:rsid w:val="00221D2E"/>
    <w:rsid w:val="002277EA"/>
    <w:rsid w:val="00230F87"/>
    <w:rsid w:val="002317DF"/>
    <w:rsid w:val="0023192E"/>
    <w:rsid w:val="0024038E"/>
    <w:rsid w:val="0025052E"/>
    <w:rsid w:val="00250D20"/>
    <w:rsid w:val="002546EF"/>
    <w:rsid w:val="00254DED"/>
    <w:rsid w:val="00256451"/>
    <w:rsid w:val="002572F7"/>
    <w:rsid w:val="002603A5"/>
    <w:rsid w:val="002725A0"/>
    <w:rsid w:val="00273B1B"/>
    <w:rsid w:val="00277A31"/>
    <w:rsid w:val="00280D77"/>
    <w:rsid w:val="0029045D"/>
    <w:rsid w:val="00293696"/>
    <w:rsid w:val="00295C3B"/>
    <w:rsid w:val="00297387"/>
    <w:rsid w:val="002A2C27"/>
    <w:rsid w:val="002A7995"/>
    <w:rsid w:val="002B216D"/>
    <w:rsid w:val="002B4E89"/>
    <w:rsid w:val="002D587C"/>
    <w:rsid w:val="002D77D3"/>
    <w:rsid w:val="002E0BA5"/>
    <w:rsid w:val="002E1526"/>
    <w:rsid w:val="002E1539"/>
    <w:rsid w:val="002E2645"/>
    <w:rsid w:val="002F1971"/>
    <w:rsid w:val="002F6663"/>
    <w:rsid w:val="00301C6B"/>
    <w:rsid w:val="00301D34"/>
    <w:rsid w:val="00302AC0"/>
    <w:rsid w:val="00304355"/>
    <w:rsid w:val="00311729"/>
    <w:rsid w:val="0032461C"/>
    <w:rsid w:val="003254EA"/>
    <w:rsid w:val="003269F3"/>
    <w:rsid w:val="00330A66"/>
    <w:rsid w:val="00333617"/>
    <w:rsid w:val="00336676"/>
    <w:rsid w:val="00340D86"/>
    <w:rsid w:val="00346D22"/>
    <w:rsid w:val="003475B5"/>
    <w:rsid w:val="00347BD9"/>
    <w:rsid w:val="00353E4D"/>
    <w:rsid w:val="00357787"/>
    <w:rsid w:val="00361F9C"/>
    <w:rsid w:val="00362AD2"/>
    <w:rsid w:val="00366FCE"/>
    <w:rsid w:val="00372BB4"/>
    <w:rsid w:val="003731BA"/>
    <w:rsid w:val="00373E66"/>
    <w:rsid w:val="00377878"/>
    <w:rsid w:val="003778C3"/>
    <w:rsid w:val="00377E3E"/>
    <w:rsid w:val="00380814"/>
    <w:rsid w:val="003937E9"/>
    <w:rsid w:val="003A162B"/>
    <w:rsid w:val="003B1002"/>
    <w:rsid w:val="003B12A5"/>
    <w:rsid w:val="003B2D6C"/>
    <w:rsid w:val="003B6514"/>
    <w:rsid w:val="003C698B"/>
    <w:rsid w:val="003D52AD"/>
    <w:rsid w:val="003E4477"/>
    <w:rsid w:val="003E60A7"/>
    <w:rsid w:val="003E7FE6"/>
    <w:rsid w:val="004049E5"/>
    <w:rsid w:val="00414F21"/>
    <w:rsid w:val="00420519"/>
    <w:rsid w:val="00420E8F"/>
    <w:rsid w:val="00421FDD"/>
    <w:rsid w:val="00431025"/>
    <w:rsid w:val="00433521"/>
    <w:rsid w:val="00433E88"/>
    <w:rsid w:val="00434B77"/>
    <w:rsid w:val="0043577E"/>
    <w:rsid w:val="00440A85"/>
    <w:rsid w:val="00445C83"/>
    <w:rsid w:val="00446D73"/>
    <w:rsid w:val="00452CC3"/>
    <w:rsid w:val="00452FBE"/>
    <w:rsid w:val="0045476B"/>
    <w:rsid w:val="00465A07"/>
    <w:rsid w:val="00467677"/>
    <w:rsid w:val="00467A44"/>
    <w:rsid w:val="004742DE"/>
    <w:rsid w:val="004837F5"/>
    <w:rsid w:val="0048670A"/>
    <w:rsid w:val="00492076"/>
    <w:rsid w:val="00492D54"/>
    <w:rsid w:val="0049365C"/>
    <w:rsid w:val="004949CE"/>
    <w:rsid w:val="004A0662"/>
    <w:rsid w:val="004A0A40"/>
    <w:rsid w:val="004A63E0"/>
    <w:rsid w:val="004C08E3"/>
    <w:rsid w:val="004C2306"/>
    <w:rsid w:val="004C633C"/>
    <w:rsid w:val="004C7E39"/>
    <w:rsid w:val="004D0888"/>
    <w:rsid w:val="004D2DA3"/>
    <w:rsid w:val="004D6E5B"/>
    <w:rsid w:val="004E2E8C"/>
    <w:rsid w:val="004E4EA0"/>
    <w:rsid w:val="004E72BB"/>
    <w:rsid w:val="004E7B6E"/>
    <w:rsid w:val="004F2517"/>
    <w:rsid w:val="004F331F"/>
    <w:rsid w:val="004F3E54"/>
    <w:rsid w:val="004F795A"/>
    <w:rsid w:val="005132AA"/>
    <w:rsid w:val="00513B7F"/>
    <w:rsid w:val="00530408"/>
    <w:rsid w:val="005373D3"/>
    <w:rsid w:val="00557323"/>
    <w:rsid w:val="00564DD5"/>
    <w:rsid w:val="00565E8A"/>
    <w:rsid w:val="0057415C"/>
    <w:rsid w:val="0058536E"/>
    <w:rsid w:val="005857C4"/>
    <w:rsid w:val="00596E10"/>
    <w:rsid w:val="005A567D"/>
    <w:rsid w:val="005B1B84"/>
    <w:rsid w:val="005B4CF0"/>
    <w:rsid w:val="005B5DBF"/>
    <w:rsid w:val="005C12E6"/>
    <w:rsid w:val="005C30A3"/>
    <w:rsid w:val="005C5A95"/>
    <w:rsid w:val="005D0B3B"/>
    <w:rsid w:val="005D51EF"/>
    <w:rsid w:val="005E2232"/>
    <w:rsid w:val="005E5F04"/>
    <w:rsid w:val="005F1EB0"/>
    <w:rsid w:val="005F3315"/>
    <w:rsid w:val="005F48D0"/>
    <w:rsid w:val="005F4A74"/>
    <w:rsid w:val="005F615A"/>
    <w:rsid w:val="006042F3"/>
    <w:rsid w:val="006075B5"/>
    <w:rsid w:val="00610622"/>
    <w:rsid w:val="00612519"/>
    <w:rsid w:val="00613B19"/>
    <w:rsid w:val="00621F6D"/>
    <w:rsid w:val="00625099"/>
    <w:rsid w:val="00632C2C"/>
    <w:rsid w:val="00643B56"/>
    <w:rsid w:val="00644711"/>
    <w:rsid w:val="00650D14"/>
    <w:rsid w:val="00660BD2"/>
    <w:rsid w:val="00661600"/>
    <w:rsid w:val="00662FEF"/>
    <w:rsid w:val="006724B1"/>
    <w:rsid w:val="00674822"/>
    <w:rsid w:val="00680411"/>
    <w:rsid w:val="00684473"/>
    <w:rsid w:val="00690B70"/>
    <w:rsid w:val="00692F16"/>
    <w:rsid w:val="00693B97"/>
    <w:rsid w:val="00694087"/>
    <w:rsid w:val="006A72A3"/>
    <w:rsid w:val="006B078A"/>
    <w:rsid w:val="006B385B"/>
    <w:rsid w:val="006B57C3"/>
    <w:rsid w:val="006B64E6"/>
    <w:rsid w:val="006C2BCE"/>
    <w:rsid w:val="006C2FE8"/>
    <w:rsid w:val="006C5343"/>
    <w:rsid w:val="006D16A3"/>
    <w:rsid w:val="006D3683"/>
    <w:rsid w:val="006E5693"/>
    <w:rsid w:val="006E7F34"/>
    <w:rsid w:val="006F02D0"/>
    <w:rsid w:val="006F169F"/>
    <w:rsid w:val="006F23EA"/>
    <w:rsid w:val="006F4793"/>
    <w:rsid w:val="006F5BF1"/>
    <w:rsid w:val="00703647"/>
    <w:rsid w:val="00714735"/>
    <w:rsid w:val="0071733B"/>
    <w:rsid w:val="00721EA5"/>
    <w:rsid w:val="00724171"/>
    <w:rsid w:val="007267CA"/>
    <w:rsid w:val="00727270"/>
    <w:rsid w:val="00734F00"/>
    <w:rsid w:val="007437C1"/>
    <w:rsid w:val="00747EFE"/>
    <w:rsid w:val="00755450"/>
    <w:rsid w:val="0076031F"/>
    <w:rsid w:val="00763947"/>
    <w:rsid w:val="0076562E"/>
    <w:rsid w:val="00771598"/>
    <w:rsid w:val="00771BCA"/>
    <w:rsid w:val="0077219D"/>
    <w:rsid w:val="0078463A"/>
    <w:rsid w:val="0079075D"/>
    <w:rsid w:val="00791689"/>
    <w:rsid w:val="00793C57"/>
    <w:rsid w:val="007A3D9C"/>
    <w:rsid w:val="007A4343"/>
    <w:rsid w:val="007B4716"/>
    <w:rsid w:val="007B6399"/>
    <w:rsid w:val="007B69A0"/>
    <w:rsid w:val="007C4991"/>
    <w:rsid w:val="007C72DF"/>
    <w:rsid w:val="007D18F9"/>
    <w:rsid w:val="007D40BF"/>
    <w:rsid w:val="007F04F4"/>
    <w:rsid w:val="007F2F14"/>
    <w:rsid w:val="007F4944"/>
    <w:rsid w:val="007F6091"/>
    <w:rsid w:val="00802B5C"/>
    <w:rsid w:val="00805034"/>
    <w:rsid w:val="0080533C"/>
    <w:rsid w:val="0080793E"/>
    <w:rsid w:val="0081625E"/>
    <w:rsid w:val="00821682"/>
    <w:rsid w:val="00822092"/>
    <w:rsid w:val="00824292"/>
    <w:rsid w:val="00824FEC"/>
    <w:rsid w:val="0082712C"/>
    <w:rsid w:val="0082778F"/>
    <w:rsid w:val="00830A41"/>
    <w:rsid w:val="00832A81"/>
    <w:rsid w:val="008371E9"/>
    <w:rsid w:val="00837F0B"/>
    <w:rsid w:val="00840B36"/>
    <w:rsid w:val="008526B8"/>
    <w:rsid w:val="00865C9E"/>
    <w:rsid w:val="008672B6"/>
    <w:rsid w:val="0088150B"/>
    <w:rsid w:val="00885F48"/>
    <w:rsid w:val="008874C2"/>
    <w:rsid w:val="00892D97"/>
    <w:rsid w:val="008A5FC7"/>
    <w:rsid w:val="008A60ED"/>
    <w:rsid w:val="008A634A"/>
    <w:rsid w:val="008A70D6"/>
    <w:rsid w:val="008B063C"/>
    <w:rsid w:val="008C1DB3"/>
    <w:rsid w:val="008C4630"/>
    <w:rsid w:val="008D3314"/>
    <w:rsid w:val="008D6D9F"/>
    <w:rsid w:val="008D7958"/>
    <w:rsid w:val="008E7B84"/>
    <w:rsid w:val="009003F1"/>
    <w:rsid w:val="009008E9"/>
    <w:rsid w:val="009071E6"/>
    <w:rsid w:val="0091519A"/>
    <w:rsid w:val="00922499"/>
    <w:rsid w:val="0092486F"/>
    <w:rsid w:val="00935B59"/>
    <w:rsid w:val="009400C5"/>
    <w:rsid w:val="00944005"/>
    <w:rsid w:val="009508A8"/>
    <w:rsid w:val="00953826"/>
    <w:rsid w:val="0095694B"/>
    <w:rsid w:val="00971B50"/>
    <w:rsid w:val="00980221"/>
    <w:rsid w:val="00986D2A"/>
    <w:rsid w:val="009920ED"/>
    <w:rsid w:val="00995EE7"/>
    <w:rsid w:val="009A04DF"/>
    <w:rsid w:val="009A319E"/>
    <w:rsid w:val="009A400E"/>
    <w:rsid w:val="009A451D"/>
    <w:rsid w:val="009A5F08"/>
    <w:rsid w:val="009A7431"/>
    <w:rsid w:val="009B13CD"/>
    <w:rsid w:val="009B26DF"/>
    <w:rsid w:val="009B6E21"/>
    <w:rsid w:val="009C12DA"/>
    <w:rsid w:val="009C1616"/>
    <w:rsid w:val="009C2D6F"/>
    <w:rsid w:val="009C3DB3"/>
    <w:rsid w:val="009D16E2"/>
    <w:rsid w:val="009E36BA"/>
    <w:rsid w:val="009E5016"/>
    <w:rsid w:val="009F0436"/>
    <w:rsid w:val="009F418C"/>
    <w:rsid w:val="009F4DDA"/>
    <w:rsid w:val="009F784C"/>
    <w:rsid w:val="00A00236"/>
    <w:rsid w:val="00A0045F"/>
    <w:rsid w:val="00A00EB6"/>
    <w:rsid w:val="00A03C39"/>
    <w:rsid w:val="00A04398"/>
    <w:rsid w:val="00A20090"/>
    <w:rsid w:val="00A22F7C"/>
    <w:rsid w:val="00A246C6"/>
    <w:rsid w:val="00A41EEB"/>
    <w:rsid w:val="00A4617C"/>
    <w:rsid w:val="00A50975"/>
    <w:rsid w:val="00A5789F"/>
    <w:rsid w:val="00A57BA7"/>
    <w:rsid w:val="00A64666"/>
    <w:rsid w:val="00A660FE"/>
    <w:rsid w:val="00A702FA"/>
    <w:rsid w:val="00A70DFF"/>
    <w:rsid w:val="00A7295A"/>
    <w:rsid w:val="00A77BEC"/>
    <w:rsid w:val="00A77D74"/>
    <w:rsid w:val="00A907D6"/>
    <w:rsid w:val="00A95146"/>
    <w:rsid w:val="00A96CAC"/>
    <w:rsid w:val="00AA05D1"/>
    <w:rsid w:val="00AA73BD"/>
    <w:rsid w:val="00AB23A9"/>
    <w:rsid w:val="00AB59F9"/>
    <w:rsid w:val="00AC1FC3"/>
    <w:rsid w:val="00AC4852"/>
    <w:rsid w:val="00AC495D"/>
    <w:rsid w:val="00AC76AA"/>
    <w:rsid w:val="00AD2FFD"/>
    <w:rsid w:val="00AD3351"/>
    <w:rsid w:val="00AD4557"/>
    <w:rsid w:val="00AD5C39"/>
    <w:rsid w:val="00AD7E7A"/>
    <w:rsid w:val="00AE6D06"/>
    <w:rsid w:val="00AE6F35"/>
    <w:rsid w:val="00AF2EC4"/>
    <w:rsid w:val="00B03E37"/>
    <w:rsid w:val="00B158F1"/>
    <w:rsid w:val="00B202CA"/>
    <w:rsid w:val="00B20960"/>
    <w:rsid w:val="00B2453B"/>
    <w:rsid w:val="00B3069E"/>
    <w:rsid w:val="00B47430"/>
    <w:rsid w:val="00B52296"/>
    <w:rsid w:val="00B62811"/>
    <w:rsid w:val="00B628E4"/>
    <w:rsid w:val="00B7030B"/>
    <w:rsid w:val="00B70439"/>
    <w:rsid w:val="00B7484E"/>
    <w:rsid w:val="00B818F5"/>
    <w:rsid w:val="00B82D89"/>
    <w:rsid w:val="00B8557B"/>
    <w:rsid w:val="00B875E2"/>
    <w:rsid w:val="00B92119"/>
    <w:rsid w:val="00B94639"/>
    <w:rsid w:val="00B97C4C"/>
    <w:rsid w:val="00BA40CC"/>
    <w:rsid w:val="00BB3505"/>
    <w:rsid w:val="00BD436A"/>
    <w:rsid w:val="00BD5251"/>
    <w:rsid w:val="00BF2D43"/>
    <w:rsid w:val="00C0112F"/>
    <w:rsid w:val="00C024B6"/>
    <w:rsid w:val="00C064A2"/>
    <w:rsid w:val="00C139C8"/>
    <w:rsid w:val="00C145F1"/>
    <w:rsid w:val="00C14D55"/>
    <w:rsid w:val="00C15E78"/>
    <w:rsid w:val="00C171EB"/>
    <w:rsid w:val="00C20E38"/>
    <w:rsid w:val="00C22CF6"/>
    <w:rsid w:val="00C243EF"/>
    <w:rsid w:val="00C24899"/>
    <w:rsid w:val="00C256E4"/>
    <w:rsid w:val="00C3079C"/>
    <w:rsid w:val="00C30B39"/>
    <w:rsid w:val="00C3434F"/>
    <w:rsid w:val="00C36A25"/>
    <w:rsid w:val="00C43F4F"/>
    <w:rsid w:val="00C52BBB"/>
    <w:rsid w:val="00C538E5"/>
    <w:rsid w:val="00C54B59"/>
    <w:rsid w:val="00C56715"/>
    <w:rsid w:val="00C61743"/>
    <w:rsid w:val="00C6251F"/>
    <w:rsid w:val="00C637CC"/>
    <w:rsid w:val="00C64C52"/>
    <w:rsid w:val="00C67528"/>
    <w:rsid w:val="00C707CD"/>
    <w:rsid w:val="00C72637"/>
    <w:rsid w:val="00C72719"/>
    <w:rsid w:val="00C72B21"/>
    <w:rsid w:val="00C8016E"/>
    <w:rsid w:val="00C866E8"/>
    <w:rsid w:val="00C90D9D"/>
    <w:rsid w:val="00C94529"/>
    <w:rsid w:val="00CA1045"/>
    <w:rsid w:val="00CA68D5"/>
    <w:rsid w:val="00CB06A9"/>
    <w:rsid w:val="00CB2406"/>
    <w:rsid w:val="00CB29CE"/>
    <w:rsid w:val="00CB4693"/>
    <w:rsid w:val="00CB4D0E"/>
    <w:rsid w:val="00CC0BC9"/>
    <w:rsid w:val="00CC13D3"/>
    <w:rsid w:val="00CC17A9"/>
    <w:rsid w:val="00CC38FD"/>
    <w:rsid w:val="00CC4BB0"/>
    <w:rsid w:val="00CC7BF1"/>
    <w:rsid w:val="00CD54E2"/>
    <w:rsid w:val="00CE0218"/>
    <w:rsid w:val="00CE28EC"/>
    <w:rsid w:val="00CE333B"/>
    <w:rsid w:val="00D04150"/>
    <w:rsid w:val="00D048F6"/>
    <w:rsid w:val="00D0706A"/>
    <w:rsid w:val="00D10B1A"/>
    <w:rsid w:val="00D10CEA"/>
    <w:rsid w:val="00D13484"/>
    <w:rsid w:val="00D1544A"/>
    <w:rsid w:val="00D20229"/>
    <w:rsid w:val="00D22F3E"/>
    <w:rsid w:val="00D24285"/>
    <w:rsid w:val="00D25A9D"/>
    <w:rsid w:val="00D25C90"/>
    <w:rsid w:val="00D301E3"/>
    <w:rsid w:val="00D35DE0"/>
    <w:rsid w:val="00D42442"/>
    <w:rsid w:val="00D42D8A"/>
    <w:rsid w:val="00D43BCB"/>
    <w:rsid w:val="00D50407"/>
    <w:rsid w:val="00D56EC7"/>
    <w:rsid w:val="00D56FF6"/>
    <w:rsid w:val="00D67765"/>
    <w:rsid w:val="00D70100"/>
    <w:rsid w:val="00D716A6"/>
    <w:rsid w:val="00D71A3C"/>
    <w:rsid w:val="00D72779"/>
    <w:rsid w:val="00D744FE"/>
    <w:rsid w:val="00D82911"/>
    <w:rsid w:val="00D8471C"/>
    <w:rsid w:val="00D847BB"/>
    <w:rsid w:val="00D87C8B"/>
    <w:rsid w:val="00D976D2"/>
    <w:rsid w:val="00DB0689"/>
    <w:rsid w:val="00DB666A"/>
    <w:rsid w:val="00DB6682"/>
    <w:rsid w:val="00DD0CB1"/>
    <w:rsid w:val="00DD1BAF"/>
    <w:rsid w:val="00DE3936"/>
    <w:rsid w:val="00DE66B2"/>
    <w:rsid w:val="00DF1546"/>
    <w:rsid w:val="00DF3031"/>
    <w:rsid w:val="00E01E60"/>
    <w:rsid w:val="00E05DED"/>
    <w:rsid w:val="00E0661A"/>
    <w:rsid w:val="00E11707"/>
    <w:rsid w:val="00E2372E"/>
    <w:rsid w:val="00E31862"/>
    <w:rsid w:val="00E34C94"/>
    <w:rsid w:val="00E5322C"/>
    <w:rsid w:val="00E54243"/>
    <w:rsid w:val="00E57A59"/>
    <w:rsid w:val="00E621B7"/>
    <w:rsid w:val="00E63B28"/>
    <w:rsid w:val="00E67A5A"/>
    <w:rsid w:val="00E72374"/>
    <w:rsid w:val="00E741FC"/>
    <w:rsid w:val="00E82C87"/>
    <w:rsid w:val="00E84782"/>
    <w:rsid w:val="00E855AF"/>
    <w:rsid w:val="00E9191B"/>
    <w:rsid w:val="00E96240"/>
    <w:rsid w:val="00EA4037"/>
    <w:rsid w:val="00EA5587"/>
    <w:rsid w:val="00EA7944"/>
    <w:rsid w:val="00EC5A56"/>
    <w:rsid w:val="00ED382A"/>
    <w:rsid w:val="00ED45A2"/>
    <w:rsid w:val="00ED719A"/>
    <w:rsid w:val="00ED7240"/>
    <w:rsid w:val="00EE1103"/>
    <w:rsid w:val="00EE256B"/>
    <w:rsid w:val="00EF1A98"/>
    <w:rsid w:val="00F03FD3"/>
    <w:rsid w:val="00F0410F"/>
    <w:rsid w:val="00F07026"/>
    <w:rsid w:val="00F12676"/>
    <w:rsid w:val="00F13FFD"/>
    <w:rsid w:val="00F417B6"/>
    <w:rsid w:val="00F54503"/>
    <w:rsid w:val="00F550A1"/>
    <w:rsid w:val="00F65938"/>
    <w:rsid w:val="00F72007"/>
    <w:rsid w:val="00F7325F"/>
    <w:rsid w:val="00F8218F"/>
    <w:rsid w:val="00F82B4F"/>
    <w:rsid w:val="00F85256"/>
    <w:rsid w:val="00F94BE6"/>
    <w:rsid w:val="00FB1103"/>
    <w:rsid w:val="00FB398B"/>
    <w:rsid w:val="00FB3E94"/>
    <w:rsid w:val="00FC4C16"/>
    <w:rsid w:val="00FD5FE7"/>
    <w:rsid w:val="00FD656E"/>
    <w:rsid w:val="00FE127E"/>
    <w:rsid w:val="00FE3BC1"/>
    <w:rsid w:val="00FF23B4"/>
    <w:rsid w:val="00FF5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0F87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403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Strong">
    <w:name w:val="Strong"/>
    <w:basedOn w:val="DefaultParagraphFont"/>
    <w:uiPriority w:val="99"/>
    <w:qFormat/>
    <w:rsid w:val="0024038E"/>
    <w:rPr>
      <w:rFonts w:cs="Times New Roman"/>
      <w:b/>
      <w:bCs/>
    </w:rPr>
  </w:style>
  <w:style w:type="paragraph" w:styleId="Header">
    <w:name w:val="header"/>
    <w:basedOn w:val="Normal"/>
    <w:link w:val="HeaderChar"/>
    <w:uiPriority w:val="99"/>
    <w:rsid w:val="00A77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77D74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A77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77D74"/>
    <w:rPr>
      <w:rFonts w:cs="Times New Roman"/>
      <w:kern w:val="2"/>
      <w:sz w:val="18"/>
      <w:szCs w:val="18"/>
    </w:rPr>
  </w:style>
  <w:style w:type="paragraph" w:styleId="ListParagraph">
    <w:name w:val="List Paragraph"/>
    <w:basedOn w:val="Normal"/>
    <w:uiPriority w:val="99"/>
    <w:qFormat/>
    <w:rsid w:val="00347BD9"/>
    <w:pPr>
      <w:ind w:firstLineChars="200" w:firstLine="420"/>
    </w:pPr>
  </w:style>
  <w:style w:type="table" w:styleId="TableGrid">
    <w:name w:val="Table Grid"/>
    <w:basedOn w:val="TableNormal"/>
    <w:uiPriority w:val="99"/>
    <w:locked/>
    <w:rsid w:val="006F479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rsid w:val="00DE3936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DE3936"/>
    <w:rPr>
      <w:rFonts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797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7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79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79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79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797710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797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797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797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8797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8797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79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797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79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</TotalTime>
  <Pages>1</Pages>
  <Words>244</Words>
  <Characters>1396</Characters>
  <Application>Microsoft Office Outlook</Application>
  <DocSecurity>0</DocSecurity>
  <Lines>0</Lines>
  <Paragraphs>0</Paragraphs>
  <ScaleCrop>false</ScaleCrop>
  <Company>HD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关于学历学位证书采购的申请报告</dc:title>
  <dc:subject/>
  <dc:creator>HangDian</dc:creator>
  <cp:keywords/>
  <dc:description/>
  <cp:lastModifiedBy>微软用户</cp:lastModifiedBy>
  <cp:revision>12</cp:revision>
  <cp:lastPrinted>2015-12-01T06:26:00Z</cp:lastPrinted>
  <dcterms:created xsi:type="dcterms:W3CDTF">2016-10-11T06:07:00Z</dcterms:created>
  <dcterms:modified xsi:type="dcterms:W3CDTF">2017-11-22T02:01:00Z</dcterms:modified>
</cp:coreProperties>
</file>