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1D21" w:rsidRPr="0042121A" w:rsidRDefault="00591D21" w:rsidP="008B1F7B">
      <w:pPr>
        <w:spacing w:line="600" w:lineRule="exact"/>
        <w:rPr>
          <w:rFonts w:ascii="仿宋_GB2312" w:eastAsia="仿宋_GB2312"/>
          <w:b/>
          <w:sz w:val="28"/>
          <w:szCs w:val="28"/>
        </w:rPr>
      </w:pPr>
      <w:r w:rsidRPr="0042121A">
        <w:rPr>
          <w:rFonts w:ascii="仿宋_GB2312" w:eastAsia="仿宋_GB2312" w:hint="eastAsia"/>
          <w:b/>
          <w:sz w:val="28"/>
          <w:szCs w:val="28"/>
        </w:rPr>
        <w:t>附件</w:t>
      </w:r>
      <w:r>
        <w:rPr>
          <w:rFonts w:ascii="仿宋_GB2312" w:eastAsia="仿宋_GB2312"/>
          <w:b/>
          <w:sz w:val="28"/>
          <w:szCs w:val="28"/>
        </w:rPr>
        <w:t>2</w:t>
      </w:r>
    </w:p>
    <w:p w:rsidR="00591D21" w:rsidRPr="0042121A" w:rsidRDefault="00591D21" w:rsidP="008B1F7B">
      <w:pPr>
        <w:spacing w:line="600" w:lineRule="exact"/>
        <w:jc w:val="center"/>
        <w:rPr>
          <w:rFonts w:ascii="仿宋_GB2312" w:eastAsia="仿宋_GB2312"/>
          <w:sz w:val="32"/>
          <w:szCs w:val="32"/>
        </w:rPr>
      </w:pPr>
      <w:r w:rsidRPr="0042121A">
        <w:rPr>
          <w:rFonts w:ascii="黑体" w:eastAsia="黑体" w:hAnsi="黑体"/>
          <w:sz w:val="32"/>
          <w:szCs w:val="32"/>
        </w:rPr>
        <w:t>******</w:t>
      </w:r>
      <w:r w:rsidRPr="0042121A">
        <w:rPr>
          <w:rFonts w:ascii="黑体" w:eastAsia="黑体" w:hAnsi="黑体" w:hint="eastAsia"/>
          <w:sz w:val="32"/>
          <w:szCs w:val="32"/>
        </w:rPr>
        <w:t>专业</w:t>
      </w:r>
      <w:r w:rsidRPr="0042121A">
        <w:rPr>
          <w:rFonts w:ascii="黑体" w:eastAsia="黑体" w:hAnsi="黑体"/>
          <w:sz w:val="32"/>
          <w:szCs w:val="32"/>
        </w:rPr>
        <w:t>****</w:t>
      </w:r>
      <w:r>
        <w:rPr>
          <w:rFonts w:ascii="黑体" w:eastAsia="黑体" w:hAnsi="黑体" w:hint="eastAsia"/>
          <w:sz w:val="32"/>
          <w:szCs w:val="32"/>
        </w:rPr>
        <w:t>年度</w:t>
      </w:r>
      <w:r w:rsidRPr="0042121A">
        <w:rPr>
          <w:rFonts w:ascii="黑体" w:eastAsia="黑体" w:hAnsi="黑体" w:hint="eastAsia"/>
          <w:sz w:val="32"/>
          <w:szCs w:val="32"/>
        </w:rPr>
        <w:t>整改</w:t>
      </w:r>
      <w:r>
        <w:rPr>
          <w:rFonts w:ascii="黑体" w:eastAsia="黑体" w:hAnsi="黑体" w:hint="eastAsia"/>
          <w:sz w:val="32"/>
          <w:szCs w:val="32"/>
        </w:rPr>
        <w:t>工作进展报告</w:t>
      </w:r>
    </w:p>
    <w:p w:rsidR="00591D21" w:rsidRDefault="00591D21" w:rsidP="008B1F7B">
      <w:pPr>
        <w:spacing w:line="600" w:lineRule="exact"/>
        <w:rPr>
          <w:rFonts w:ascii="仿宋_GB2312" w:eastAsia="仿宋_GB2312"/>
          <w:sz w:val="28"/>
          <w:szCs w:val="28"/>
        </w:rPr>
      </w:pPr>
      <w:r w:rsidRPr="00825E52">
        <w:rPr>
          <w:rFonts w:ascii="仿宋_GB2312" w:eastAsia="仿宋_GB2312" w:hint="eastAsia"/>
          <w:sz w:val="28"/>
          <w:szCs w:val="28"/>
        </w:rPr>
        <w:t>学院（盖章）：</w:t>
      </w:r>
      <w:r w:rsidRPr="00825E52">
        <w:rPr>
          <w:rFonts w:ascii="仿宋_GB2312" w:eastAsia="仿宋_GB2312"/>
          <w:sz w:val="28"/>
          <w:szCs w:val="28"/>
        </w:rPr>
        <w:t xml:space="preserve">                       </w:t>
      </w:r>
      <w:r w:rsidRPr="00825E52">
        <w:rPr>
          <w:rFonts w:ascii="仿宋_GB2312" w:eastAsia="仿宋_GB2312" w:hint="eastAsia"/>
          <w:sz w:val="28"/>
          <w:szCs w:val="28"/>
        </w:rPr>
        <w:t>学院主管领导（签字）：</w:t>
      </w:r>
    </w:p>
    <w:p w:rsidR="00591D21" w:rsidRPr="00825E52" w:rsidRDefault="00591D21" w:rsidP="008B1F7B">
      <w:pPr>
        <w:spacing w:line="600" w:lineRule="exact"/>
        <w:rPr>
          <w:rFonts w:ascii="仿宋_GB2312" w:eastAsia="仿宋_GB2312"/>
          <w:sz w:val="28"/>
          <w:szCs w:val="28"/>
        </w:rPr>
      </w:pPr>
      <w:r w:rsidRPr="00825E52">
        <w:rPr>
          <w:rFonts w:ascii="仿宋_GB2312" w:eastAsia="仿宋_GB2312" w:hint="eastAsia"/>
          <w:sz w:val="28"/>
          <w:szCs w:val="28"/>
        </w:rPr>
        <w:t>专业负责人（签字）：</w:t>
      </w:r>
      <w:r w:rsidRPr="00825E52">
        <w:rPr>
          <w:rFonts w:ascii="仿宋_GB2312" w:eastAsia="仿宋_GB2312"/>
          <w:sz w:val="28"/>
          <w:szCs w:val="28"/>
        </w:rPr>
        <w:t xml:space="preserve">                 </w:t>
      </w:r>
      <w:r w:rsidRPr="00825E52">
        <w:rPr>
          <w:rFonts w:ascii="仿宋_GB2312" w:eastAsia="仿宋_GB2312" w:hint="eastAsia"/>
          <w:sz w:val="28"/>
          <w:szCs w:val="28"/>
        </w:rPr>
        <w:t>整改工作联络人：</w:t>
      </w:r>
      <w:r w:rsidRPr="00825E52">
        <w:rPr>
          <w:rFonts w:ascii="仿宋_GB2312" w:eastAsia="仿宋_GB2312"/>
          <w:sz w:val="28"/>
          <w:szCs w:val="28"/>
          <w:u w:val="single"/>
        </w:rPr>
        <w:t xml:space="preserve"> </w:t>
      </w:r>
    </w:p>
    <w:p w:rsidR="00591D21" w:rsidRDefault="00591D21" w:rsidP="008B1F7B">
      <w:pPr>
        <w:spacing w:line="600" w:lineRule="exact"/>
        <w:ind w:firstLine="645"/>
        <w:rPr>
          <w:rFonts w:ascii="仿宋_GB2312" w:eastAsia="仿宋_GB2312"/>
          <w:b/>
          <w:sz w:val="28"/>
          <w:szCs w:val="28"/>
        </w:rPr>
      </w:pPr>
    </w:p>
    <w:p w:rsidR="00591D21" w:rsidRPr="00825E52" w:rsidRDefault="00591D21" w:rsidP="008B1F7B">
      <w:pPr>
        <w:spacing w:line="600" w:lineRule="exact"/>
        <w:ind w:firstLine="645"/>
        <w:rPr>
          <w:rFonts w:ascii="仿宋_GB2312" w:eastAsia="仿宋_GB2312"/>
          <w:b/>
          <w:sz w:val="28"/>
          <w:szCs w:val="28"/>
        </w:rPr>
      </w:pPr>
      <w:r w:rsidRPr="00825E52">
        <w:rPr>
          <w:rFonts w:ascii="仿宋_GB2312" w:eastAsia="仿宋_GB2312" w:hint="eastAsia"/>
          <w:b/>
          <w:sz w:val="28"/>
          <w:szCs w:val="28"/>
        </w:rPr>
        <w:t>一、</w:t>
      </w:r>
      <w:r>
        <w:rPr>
          <w:rFonts w:ascii="仿宋_GB2312" w:eastAsia="仿宋_GB2312" w:hint="eastAsia"/>
          <w:b/>
          <w:sz w:val="28"/>
          <w:szCs w:val="28"/>
        </w:rPr>
        <w:t>年度整改任务</w:t>
      </w:r>
    </w:p>
    <w:p w:rsidR="00591D21" w:rsidRPr="00825E52" w:rsidRDefault="00591D21" w:rsidP="008B1F7B">
      <w:pPr>
        <w:spacing w:line="600" w:lineRule="exact"/>
        <w:ind w:firstLine="645"/>
        <w:rPr>
          <w:rFonts w:ascii="仿宋_GB2312" w:eastAsia="仿宋_GB2312"/>
          <w:b/>
          <w:sz w:val="28"/>
          <w:szCs w:val="28"/>
        </w:rPr>
      </w:pPr>
      <w:r w:rsidRPr="00825E52">
        <w:rPr>
          <w:rFonts w:ascii="仿宋_GB2312" w:eastAsia="仿宋_GB2312" w:hint="eastAsia"/>
          <w:b/>
          <w:sz w:val="28"/>
          <w:szCs w:val="28"/>
        </w:rPr>
        <w:t>二、</w:t>
      </w:r>
      <w:r>
        <w:rPr>
          <w:rFonts w:ascii="仿宋_GB2312" w:eastAsia="仿宋_GB2312" w:hint="eastAsia"/>
          <w:b/>
          <w:sz w:val="28"/>
          <w:szCs w:val="28"/>
        </w:rPr>
        <w:t>年度</w:t>
      </w:r>
      <w:r w:rsidRPr="00825E52">
        <w:rPr>
          <w:rFonts w:ascii="仿宋_GB2312" w:eastAsia="仿宋_GB2312" w:hint="eastAsia"/>
          <w:b/>
          <w:sz w:val="28"/>
          <w:szCs w:val="28"/>
        </w:rPr>
        <w:t>整改</w:t>
      </w:r>
      <w:r>
        <w:rPr>
          <w:rFonts w:ascii="仿宋_GB2312" w:eastAsia="仿宋_GB2312" w:hint="eastAsia"/>
          <w:b/>
          <w:sz w:val="28"/>
          <w:szCs w:val="28"/>
        </w:rPr>
        <w:t>工作进展情况</w:t>
      </w:r>
    </w:p>
    <w:p w:rsidR="00591D21" w:rsidRDefault="00591D21" w:rsidP="008B1F7B">
      <w:pPr>
        <w:spacing w:line="600" w:lineRule="exact"/>
        <w:ind w:firstLine="645"/>
        <w:rPr>
          <w:rFonts w:ascii="仿宋_GB2312" w:eastAsia="仿宋_GB2312"/>
          <w:b/>
          <w:sz w:val="28"/>
          <w:szCs w:val="28"/>
        </w:rPr>
      </w:pPr>
      <w:r w:rsidRPr="00825E52">
        <w:rPr>
          <w:rFonts w:ascii="仿宋_GB2312" w:eastAsia="仿宋_GB2312" w:hint="eastAsia"/>
          <w:b/>
          <w:sz w:val="28"/>
          <w:szCs w:val="28"/>
        </w:rPr>
        <w:t>三、</w:t>
      </w:r>
      <w:r>
        <w:rPr>
          <w:rFonts w:ascii="仿宋_GB2312" w:eastAsia="仿宋_GB2312" w:hint="eastAsia"/>
          <w:b/>
          <w:sz w:val="28"/>
          <w:szCs w:val="28"/>
        </w:rPr>
        <w:t>整改工作取得的实际成效</w:t>
      </w:r>
    </w:p>
    <w:p w:rsidR="00591D21" w:rsidRPr="00825E52" w:rsidRDefault="00591D21" w:rsidP="008B1F7B">
      <w:pPr>
        <w:spacing w:line="600" w:lineRule="exact"/>
        <w:ind w:firstLine="645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四、尚存在的问题</w:t>
      </w:r>
    </w:p>
    <w:p w:rsidR="00591D21" w:rsidRDefault="00591D21" w:rsidP="008B1F7B">
      <w:pPr>
        <w:spacing w:line="600" w:lineRule="exact"/>
        <w:ind w:firstLine="645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五</w:t>
      </w:r>
      <w:r w:rsidRPr="00825E52">
        <w:rPr>
          <w:rFonts w:ascii="仿宋_GB2312" w:eastAsia="仿宋_GB2312" w:hint="eastAsia"/>
          <w:b/>
          <w:sz w:val="28"/>
          <w:szCs w:val="28"/>
        </w:rPr>
        <w:t>、</w:t>
      </w:r>
      <w:r>
        <w:rPr>
          <w:rFonts w:ascii="仿宋_GB2312" w:eastAsia="仿宋_GB2312" w:hint="eastAsia"/>
          <w:b/>
          <w:sz w:val="28"/>
          <w:szCs w:val="28"/>
        </w:rPr>
        <w:t>下阶段的整改工作计划</w:t>
      </w:r>
    </w:p>
    <w:p w:rsidR="00591D21" w:rsidRDefault="00591D21"/>
    <w:p w:rsidR="00591D21" w:rsidRDefault="00591D21"/>
    <w:sectPr w:rsidR="00591D21" w:rsidSect="00EE3F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1D21" w:rsidRDefault="00591D21" w:rsidP="00EB364D">
      <w:pPr>
        <w:spacing w:line="240" w:lineRule="auto"/>
      </w:pPr>
      <w:r>
        <w:separator/>
      </w:r>
    </w:p>
  </w:endnote>
  <w:endnote w:type="continuationSeparator" w:id="0">
    <w:p w:rsidR="00591D21" w:rsidRDefault="00591D21" w:rsidP="00EB364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1D21" w:rsidRDefault="00591D21" w:rsidP="00EB364D">
      <w:pPr>
        <w:spacing w:line="240" w:lineRule="auto"/>
      </w:pPr>
      <w:r>
        <w:separator/>
      </w:r>
    </w:p>
  </w:footnote>
  <w:footnote w:type="continuationSeparator" w:id="0">
    <w:p w:rsidR="00591D21" w:rsidRDefault="00591D21" w:rsidP="00EB364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B364D"/>
    <w:rsid w:val="00001870"/>
    <w:rsid w:val="00002613"/>
    <w:rsid w:val="00005708"/>
    <w:rsid w:val="00005C19"/>
    <w:rsid w:val="00010175"/>
    <w:rsid w:val="0001097A"/>
    <w:rsid w:val="00010C13"/>
    <w:rsid w:val="00012576"/>
    <w:rsid w:val="00013187"/>
    <w:rsid w:val="00016EB8"/>
    <w:rsid w:val="00017137"/>
    <w:rsid w:val="00020C0C"/>
    <w:rsid w:val="000224EC"/>
    <w:rsid w:val="00023279"/>
    <w:rsid w:val="00026901"/>
    <w:rsid w:val="0003441D"/>
    <w:rsid w:val="0003643E"/>
    <w:rsid w:val="00037D70"/>
    <w:rsid w:val="00040BAE"/>
    <w:rsid w:val="00046194"/>
    <w:rsid w:val="00046BB3"/>
    <w:rsid w:val="00053AA5"/>
    <w:rsid w:val="00053B84"/>
    <w:rsid w:val="000546C6"/>
    <w:rsid w:val="00054FFB"/>
    <w:rsid w:val="000555B9"/>
    <w:rsid w:val="00065076"/>
    <w:rsid w:val="00070715"/>
    <w:rsid w:val="00071F1F"/>
    <w:rsid w:val="00077E16"/>
    <w:rsid w:val="00082881"/>
    <w:rsid w:val="00084CBA"/>
    <w:rsid w:val="00091505"/>
    <w:rsid w:val="00093726"/>
    <w:rsid w:val="00094195"/>
    <w:rsid w:val="000942E5"/>
    <w:rsid w:val="000A5E18"/>
    <w:rsid w:val="000A74F7"/>
    <w:rsid w:val="000B2D35"/>
    <w:rsid w:val="000B318E"/>
    <w:rsid w:val="000B5023"/>
    <w:rsid w:val="000C24BF"/>
    <w:rsid w:val="000C24E0"/>
    <w:rsid w:val="000C3E5E"/>
    <w:rsid w:val="000C6642"/>
    <w:rsid w:val="000C7641"/>
    <w:rsid w:val="000D25B8"/>
    <w:rsid w:val="000D5F6E"/>
    <w:rsid w:val="000D6455"/>
    <w:rsid w:val="000E2CD5"/>
    <w:rsid w:val="000E3EC3"/>
    <w:rsid w:val="000F1F6C"/>
    <w:rsid w:val="000F3D38"/>
    <w:rsid w:val="000F56AA"/>
    <w:rsid w:val="0010054B"/>
    <w:rsid w:val="00104D91"/>
    <w:rsid w:val="0010599B"/>
    <w:rsid w:val="00107D29"/>
    <w:rsid w:val="00113B6D"/>
    <w:rsid w:val="00115153"/>
    <w:rsid w:val="00115AE4"/>
    <w:rsid w:val="00115D84"/>
    <w:rsid w:val="001178DE"/>
    <w:rsid w:val="00122831"/>
    <w:rsid w:val="0012469D"/>
    <w:rsid w:val="0012613F"/>
    <w:rsid w:val="00126239"/>
    <w:rsid w:val="00135192"/>
    <w:rsid w:val="00135255"/>
    <w:rsid w:val="00137BAC"/>
    <w:rsid w:val="00144FB4"/>
    <w:rsid w:val="001549F4"/>
    <w:rsid w:val="00155DED"/>
    <w:rsid w:val="00156E85"/>
    <w:rsid w:val="001571F1"/>
    <w:rsid w:val="001574FB"/>
    <w:rsid w:val="00162297"/>
    <w:rsid w:val="001641C2"/>
    <w:rsid w:val="0016495B"/>
    <w:rsid w:val="001666EF"/>
    <w:rsid w:val="00170A06"/>
    <w:rsid w:val="001749F6"/>
    <w:rsid w:val="00175D25"/>
    <w:rsid w:val="00175F8F"/>
    <w:rsid w:val="001762B9"/>
    <w:rsid w:val="0018013D"/>
    <w:rsid w:val="00180E4A"/>
    <w:rsid w:val="001813E2"/>
    <w:rsid w:val="00182C49"/>
    <w:rsid w:val="00185E68"/>
    <w:rsid w:val="00186806"/>
    <w:rsid w:val="00190DC6"/>
    <w:rsid w:val="0019112B"/>
    <w:rsid w:val="001923A0"/>
    <w:rsid w:val="00192626"/>
    <w:rsid w:val="0019437C"/>
    <w:rsid w:val="001947CF"/>
    <w:rsid w:val="00194F1F"/>
    <w:rsid w:val="00196CF6"/>
    <w:rsid w:val="001A32D9"/>
    <w:rsid w:val="001B24A6"/>
    <w:rsid w:val="001B33DF"/>
    <w:rsid w:val="001B73B2"/>
    <w:rsid w:val="001B7694"/>
    <w:rsid w:val="001C52FD"/>
    <w:rsid w:val="001C5738"/>
    <w:rsid w:val="001C5769"/>
    <w:rsid w:val="001C7C00"/>
    <w:rsid w:val="001D09F4"/>
    <w:rsid w:val="001D2B38"/>
    <w:rsid w:val="001D2C81"/>
    <w:rsid w:val="001D2D46"/>
    <w:rsid w:val="001D2E73"/>
    <w:rsid w:val="001D37F0"/>
    <w:rsid w:val="001E26BE"/>
    <w:rsid w:val="001E393F"/>
    <w:rsid w:val="001E66CF"/>
    <w:rsid w:val="001E6B5E"/>
    <w:rsid w:val="001F0818"/>
    <w:rsid w:val="001F1728"/>
    <w:rsid w:val="001F4EED"/>
    <w:rsid w:val="0020048C"/>
    <w:rsid w:val="002033C8"/>
    <w:rsid w:val="0020392B"/>
    <w:rsid w:val="0020402E"/>
    <w:rsid w:val="002113B9"/>
    <w:rsid w:val="0021243E"/>
    <w:rsid w:val="002138CB"/>
    <w:rsid w:val="00223467"/>
    <w:rsid w:val="00226256"/>
    <w:rsid w:val="002309F0"/>
    <w:rsid w:val="00230AF4"/>
    <w:rsid w:val="00234EAB"/>
    <w:rsid w:val="00235529"/>
    <w:rsid w:val="00241E54"/>
    <w:rsid w:val="00244E3C"/>
    <w:rsid w:val="00246D42"/>
    <w:rsid w:val="002477C2"/>
    <w:rsid w:val="002557ED"/>
    <w:rsid w:val="002601BB"/>
    <w:rsid w:val="002608C4"/>
    <w:rsid w:val="00270D22"/>
    <w:rsid w:val="00272654"/>
    <w:rsid w:val="00273128"/>
    <w:rsid w:val="00273268"/>
    <w:rsid w:val="0027604A"/>
    <w:rsid w:val="00280E62"/>
    <w:rsid w:val="0028268A"/>
    <w:rsid w:val="00287684"/>
    <w:rsid w:val="00292D47"/>
    <w:rsid w:val="00294B6C"/>
    <w:rsid w:val="002A51D2"/>
    <w:rsid w:val="002B13AD"/>
    <w:rsid w:val="002B25C3"/>
    <w:rsid w:val="002B2702"/>
    <w:rsid w:val="002B43A9"/>
    <w:rsid w:val="002C0ECD"/>
    <w:rsid w:val="002C3A07"/>
    <w:rsid w:val="002C42F4"/>
    <w:rsid w:val="002C4D4D"/>
    <w:rsid w:val="002C5500"/>
    <w:rsid w:val="002C673D"/>
    <w:rsid w:val="002C6A42"/>
    <w:rsid w:val="002C78BA"/>
    <w:rsid w:val="002D0EB5"/>
    <w:rsid w:val="002D4EEF"/>
    <w:rsid w:val="002D6930"/>
    <w:rsid w:val="002E4C2A"/>
    <w:rsid w:val="002E5220"/>
    <w:rsid w:val="002E79A7"/>
    <w:rsid w:val="0030081E"/>
    <w:rsid w:val="00300DBC"/>
    <w:rsid w:val="00305DC4"/>
    <w:rsid w:val="00310263"/>
    <w:rsid w:val="00313A3F"/>
    <w:rsid w:val="003143B6"/>
    <w:rsid w:val="0031442C"/>
    <w:rsid w:val="00316091"/>
    <w:rsid w:val="00316356"/>
    <w:rsid w:val="00327151"/>
    <w:rsid w:val="0033245B"/>
    <w:rsid w:val="00340F31"/>
    <w:rsid w:val="00344376"/>
    <w:rsid w:val="00346252"/>
    <w:rsid w:val="003464F7"/>
    <w:rsid w:val="003545A7"/>
    <w:rsid w:val="00356B50"/>
    <w:rsid w:val="003643DB"/>
    <w:rsid w:val="00364F1A"/>
    <w:rsid w:val="003676D2"/>
    <w:rsid w:val="003704E1"/>
    <w:rsid w:val="00373589"/>
    <w:rsid w:val="003750BA"/>
    <w:rsid w:val="00375384"/>
    <w:rsid w:val="003771C8"/>
    <w:rsid w:val="00380B0A"/>
    <w:rsid w:val="00380B43"/>
    <w:rsid w:val="0038176C"/>
    <w:rsid w:val="00383D10"/>
    <w:rsid w:val="00385A38"/>
    <w:rsid w:val="00385B85"/>
    <w:rsid w:val="003861A5"/>
    <w:rsid w:val="0038716A"/>
    <w:rsid w:val="00387E0B"/>
    <w:rsid w:val="00395D76"/>
    <w:rsid w:val="00396229"/>
    <w:rsid w:val="0039775A"/>
    <w:rsid w:val="003A45BE"/>
    <w:rsid w:val="003A53C6"/>
    <w:rsid w:val="003A5F88"/>
    <w:rsid w:val="003A685A"/>
    <w:rsid w:val="003B08E7"/>
    <w:rsid w:val="003B2479"/>
    <w:rsid w:val="003B5C8B"/>
    <w:rsid w:val="003C185B"/>
    <w:rsid w:val="003C23B2"/>
    <w:rsid w:val="003C5143"/>
    <w:rsid w:val="003C5C10"/>
    <w:rsid w:val="003C61C5"/>
    <w:rsid w:val="003C700A"/>
    <w:rsid w:val="003D25F9"/>
    <w:rsid w:val="003D3311"/>
    <w:rsid w:val="003D34C2"/>
    <w:rsid w:val="003D38AE"/>
    <w:rsid w:val="003E2DA1"/>
    <w:rsid w:val="003E6C04"/>
    <w:rsid w:val="003F25B8"/>
    <w:rsid w:val="003F4C4C"/>
    <w:rsid w:val="003F58EE"/>
    <w:rsid w:val="003F6849"/>
    <w:rsid w:val="003F6F41"/>
    <w:rsid w:val="004020B0"/>
    <w:rsid w:val="004039CF"/>
    <w:rsid w:val="00407FF7"/>
    <w:rsid w:val="0041367E"/>
    <w:rsid w:val="00415A59"/>
    <w:rsid w:val="00415B78"/>
    <w:rsid w:val="0042121A"/>
    <w:rsid w:val="00422EA3"/>
    <w:rsid w:val="004257FB"/>
    <w:rsid w:val="0043379C"/>
    <w:rsid w:val="00440B5C"/>
    <w:rsid w:val="00442B73"/>
    <w:rsid w:val="00443DEB"/>
    <w:rsid w:val="0044417E"/>
    <w:rsid w:val="0044451E"/>
    <w:rsid w:val="00444AE6"/>
    <w:rsid w:val="00446AE9"/>
    <w:rsid w:val="004555EB"/>
    <w:rsid w:val="004612BE"/>
    <w:rsid w:val="00463FE5"/>
    <w:rsid w:val="004661DF"/>
    <w:rsid w:val="00467B4F"/>
    <w:rsid w:val="00470D4E"/>
    <w:rsid w:val="00472B30"/>
    <w:rsid w:val="004746E3"/>
    <w:rsid w:val="00474F05"/>
    <w:rsid w:val="00475760"/>
    <w:rsid w:val="00475FD7"/>
    <w:rsid w:val="00480190"/>
    <w:rsid w:val="00481FCD"/>
    <w:rsid w:val="004830A3"/>
    <w:rsid w:val="00483BC9"/>
    <w:rsid w:val="00484DF0"/>
    <w:rsid w:val="00485674"/>
    <w:rsid w:val="00486B61"/>
    <w:rsid w:val="00490DE0"/>
    <w:rsid w:val="00491C91"/>
    <w:rsid w:val="00493898"/>
    <w:rsid w:val="00495424"/>
    <w:rsid w:val="00495663"/>
    <w:rsid w:val="0049635F"/>
    <w:rsid w:val="004973D1"/>
    <w:rsid w:val="004A002A"/>
    <w:rsid w:val="004A2EC4"/>
    <w:rsid w:val="004A4019"/>
    <w:rsid w:val="004A4B63"/>
    <w:rsid w:val="004A5F6B"/>
    <w:rsid w:val="004A6B95"/>
    <w:rsid w:val="004B10C3"/>
    <w:rsid w:val="004B3135"/>
    <w:rsid w:val="004B317E"/>
    <w:rsid w:val="004B3CC7"/>
    <w:rsid w:val="004B53EF"/>
    <w:rsid w:val="004C3031"/>
    <w:rsid w:val="004C3CFD"/>
    <w:rsid w:val="004C4191"/>
    <w:rsid w:val="004C5161"/>
    <w:rsid w:val="004C74AF"/>
    <w:rsid w:val="004C7862"/>
    <w:rsid w:val="004C79A2"/>
    <w:rsid w:val="004D07D8"/>
    <w:rsid w:val="004D2437"/>
    <w:rsid w:val="004D358E"/>
    <w:rsid w:val="004D4978"/>
    <w:rsid w:val="004D5D0A"/>
    <w:rsid w:val="004D737B"/>
    <w:rsid w:val="004E40E6"/>
    <w:rsid w:val="004E46DA"/>
    <w:rsid w:val="004E477A"/>
    <w:rsid w:val="004E71C4"/>
    <w:rsid w:val="004E73EE"/>
    <w:rsid w:val="004E79EC"/>
    <w:rsid w:val="004F787C"/>
    <w:rsid w:val="00500A0B"/>
    <w:rsid w:val="00501CAC"/>
    <w:rsid w:val="005031EB"/>
    <w:rsid w:val="00503595"/>
    <w:rsid w:val="00504BCC"/>
    <w:rsid w:val="0051371E"/>
    <w:rsid w:val="00513F20"/>
    <w:rsid w:val="00516BF4"/>
    <w:rsid w:val="00523248"/>
    <w:rsid w:val="005245E1"/>
    <w:rsid w:val="00524B3D"/>
    <w:rsid w:val="0052558E"/>
    <w:rsid w:val="00527175"/>
    <w:rsid w:val="0053011B"/>
    <w:rsid w:val="0053237D"/>
    <w:rsid w:val="00537D44"/>
    <w:rsid w:val="0054062C"/>
    <w:rsid w:val="00540A3A"/>
    <w:rsid w:val="00541574"/>
    <w:rsid w:val="0054187B"/>
    <w:rsid w:val="00541AD9"/>
    <w:rsid w:val="00544CEB"/>
    <w:rsid w:val="005458DB"/>
    <w:rsid w:val="005513FC"/>
    <w:rsid w:val="00552082"/>
    <w:rsid w:val="00555686"/>
    <w:rsid w:val="0055696A"/>
    <w:rsid w:val="00560326"/>
    <w:rsid w:val="0056073C"/>
    <w:rsid w:val="0056307E"/>
    <w:rsid w:val="00563ED2"/>
    <w:rsid w:val="0056425A"/>
    <w:rsid w:val="00570DE5"/>
    <w:rsid w:val="00580394"/>
    <w:rsid w:val="00580F06"/>
    <w:rsid w:val="005826A8"/>
    <w:rsid w:val="005827DF"/>
    <w:rsid w:val="005847A6"/>
    <w:rsid w:val="00585992"/>
    <w:rsid w:val="00585DBB"/>
    <w:rsid w:val="00585F99"/>
    <w:rsid w:val="005860D1"/>
    <w:rsid w:val="00591D21"/>
    <w:rsid w:val="00592480"/>
    <w:rsid w:val="005929FD"/>
    <w:rsid w:val="00593CDB"/>
    <w:rsid w:val="00594364"/>
    <w:rsid w:val="0059717F"/>
    <w:rsid w:val="005A2A51"/>
    <w:rsid w:val="005A2B92"/>
    <w:rsid w:val="005A7389"/>
    <w:rsid w:val="005B2E22"/>
    <w:rsid w:val="005B7E24"/>
    <w:rsid w:val="005C0C5D"/>
    <w:rsid w:val="005C122E"/>
    <w:rsid w:val="005C2E9F"/>
    <w:rsid w:val="005C3405"/>
    <w:rsid w:val="005C343F"/>
    <w:rsid w:val="005C4282"/>
    <w:rsid w:val="005C6403"/>
    <w:rsid w:val="005D0231"/>
    <w:rsid w:val="005D0609"/>
    <w:rsid w:val="005D4F42"/>
    <w:rsid w:val="005E012C"/>
    <w:rsid w:val="005E0B80"/>
    <w:rsid w:val="005E12FF"/>
    <w:rsid w:val="005E1828"/>
    <w:rsid w:val="005E1FC5"/>
    <w:rsid w:val="005E258D"/>
    <w:rsid w:val="005E477D"/>
    <w:rsid w:val="005E7098"/>
    <w:rsid w:val="005F0ECB"/>
    <w:rsid w:val="005F2E4D"/>
    <w:rsid w:val="005F45CA"/>
    <w:rsid w:val="005F5626"/>
    <w:rsid w:val="00601CA4"/>
    <w:rsid w:val="00614AED"/>
    <w:rsid w:val="006165D3"/>
    <w:rsid w:val="00623E10"/>
    <w:rsid w:val="0063041F"/>
    <w:rsid w:val="00630BC3"/>
    <w:rsid w:val="0063589B"/>
    <w:rsid w:val="0063789D"/>
    <w:rsid w:val="00641736"/>
    <w:rsid w:val="00642A1E"/>
    <w:rsid w:val="00642A6A"/>
    <w:rsid w:val="00643DBD"/>
    <w:rsid w:val="00645960"/>
    <w:rsid w:val="0064778E"/>
    <w:rsid w:val="0065118E"/>
    <w:rsid w:val="0065271F"/>
    <w:rsid w:val="00652F9A"/>
    <w:rsid w:val="00663CD5"/>
    <w:rsid w:val="0067138D"/>
    <w:rsid w:val="00672229"/>
    <w:rsid w:val="00673276"/>
    <w:rsid w:val="00674E64"/>
    <w:rsid w:val="006758CA"/>
    <w:rsid w:val="00677893"/>
    <w:rsid w:val="0068055C"/>
    <w:rsid w:val="00681255"/>
    <w:rsid w:val="00682AF5"/>
    <w:rsid w:val="00684497"/>
    <w:rsid w:val="006852DD"/>
    <w:rsid w:val="006862A6"/>
    <w:rsid w:val="00692317"/>
    <w:rsid w:val="0069366C"/>
    <w:rsid w:val="006942DA"/>
    <w:rsid w:val="006A1888"/>
    <w:rsid w:val="006A1FB3"/>
    <w:rsid w:val="006A454D"/>
    <w:rsid w:val="006A6E09"/>
    <w:rsid w:val="006B2E7C"/>
    <w:rsid w:val="006B3C81"/>
    <w:rsid w:val="006B7DB3"/>
    <w:rsid w:val="006B7F0F"/>
    <w:rsid w:val="006C2B1D"/>
    <w:rsid w:val="006C7B36"/>
    <w:rsid w:val="006D3F32"/>
    <w:rsid w:val="006D687A"/>
    <w:rsid w:val="006D7578"/>
    <w:rsid w:val="006E59AB"/>
    <w:rsid w:val="006E5AED"/>
    <w:rsid w:val="006E6E20"/>
    <w:rsid w:val="006E78D0"/>
    <w:rsid w:val="006E7B13"/>
    <w:rsid w:val="006E7F16"/>
    <w:rsid w:val="006F2377"/>
    <w:rsid w:val="006F5EBC"/>
    <w:rsid w:val="006F7583"/>
    <w:rsid w:val="006F7827"/>
    <w:rsid w:val="007009DA"/>
    <w:rsid w:val="00702234"/>
    <w:rsid w:val="00704C3D"/>
    <w:rsid w:val="0070595D"/>
    <w:rsid w:val="00706CC7"/>
    <w:rsid w:val="007108C4"/>
    <w:rsid w:val="00711AE7"/>
    <w:rsid w:val="007127A8"/>
    <w:rsid w:val="00717438"/>
    <w:rsid w:val="00717BCE"/>
    <w:rsid w:val="00720756"/>
    <w:rsid w:val="007209F5"/>
    <w:rsid w:val="0072243D"/>
    <w:rsid w:val="0072442E"/>
    <w:rsid w:val="0072639B"/>
    <w:rsid w:val="007277EF"/>
    <w:rsid w:val="00727944"/>
    <w:rsid w:val="00730A9C"/>
    <w:rsid w:val="00732E41"/>
    <w:rsid w:val="007363A9"/>
    <w:rsid w:val="00736C07"/>
    <w:rsid w:val="007409AE"/>
    <w:rsid w:val="00743AE5"/>
    <w:rsid w:val="0074621F"/>
    <w:rsid w:val="007464D5"/>
    <w:rsid w:val="007508A1"/>
    <w:rsid w:val="007536E2"/>
    <w:rsid w:val="007543FF"/>
    <w:rsid w:val="00754E19"/>
    <w:rsid w:val="00756AEE"/>
    <w:rsid w:val="0076178C"/>
    <w:rsid w:val="00764D24"/>
    <w:rsid w:val="0077004B"/>
    <w:rsid w:val="00771ED9"/>
    <w:rsid w:val="0077256D"/>
    <w:rsid w:val="00772B4F"/>
    <w:rsid w:val="00773D69"/>
    <w:rsid w:val="00777338"/>
    <w:rsid w:val="00794BD8"/>
    <w:rsid w:val="00796FCF"/>
    <w:rsid w:val="007A0A7E"/>
    <w:rsid w:val="007A0DF3"/>
    <w:rsid w:val="007A1211"/>
    <w:rsid w:val="007A24E0"/>
    <w:rsid w:val="007A5897"/>
    <w:rsid w:val="007A5C35"/>
    <w:rsid w:val="007B2886"/>
    <w:rsid w:val="007B5298"/>
    <w:rsid w:val="007B66FB"/>
    <w:rsid w:val="007C06C4"/>
    <w:rsid w:val="007C1855"/>
    <w:rsid w:val="007C26A3"/>
    <w:rsid w:val="007C46F0"/>
    <w:rsid w:val="007C799C"/>
    <w:rsid w:val="007D595D"/>
    <w:rsid w:val="007D6E00"/>
    <w:rsid w:val="007D749C"/>
    <w:rsid w:val="007E0330"/>
    <w:rsid w:val="007E44DF"/>
    <w:rsid w:val="007F02EF"/>
    <w:rsid w:val="007F34F6"/>
    <w:rsid w:val="007F5ED2"/>
    <w:rsid w:val="007F6722"/>
    <w:rsid w:val="00801062"/>
    <w:rsid w:val="00801A61"/>
    <w:rsid w:val="00801F76"/>
    <w:rsid w:val="00812158"/>
    <w:rsid w:val="00812B5C"/>
    <w:rsid w:val="00815616"/>
    <w:rsid w:val="00816C61"/>
    <w:rsid w:val="00825008"/>
    <w:rsid w:val="00825E52"/>
    <w:rsid w:val="00826862"/>
    <w:rsid w:val="008275D3"/>
    <w:rsid w:val="008302C0"/>
    <w:rsid w:val="008315C1"/>
    <w:rsid w:val="008333F0"/>
    <w:rsid w:val="00834C57"/>
    <w:rsid w:val="00835EB4"/>
    <w:rsid w:val="00840ADC"/>
    <w:rsid w:val="00841A70"/>
    <w:rsid w:val="008427A9"/>
    <w:rsid w:val="00846514"/>
    <w:rsid w:val="008467BC"/>
    <w:rsid w:val="008553FB"/>
    <w:rsid w:val="00855A2A"/>
    <w:rsid w:val="00862188"/>
    <w:rsid w:val="008653E8"/>
    <w:rsid w:val="008665C0"/>
    <w:rsid w:val="00870D68"/>
    <w:rsid w:val="008710CE"/>
    <w:rsid w:val="00872357"/>
    <w:rsid w:val="00873BCB"/>
    <w:rsid w:val="00877DA9"/>
    <w:rsid w:val="00883DC4"/>
    <w:rsid w:val="00885360"/>
    <w:rsid w:val="008870F4"/>
    <w:rsid w:val="0089236C"/>
    <w:rsid w:val="00893000"/>
    <w:rsid w:val="00895297"/>
    <w:rsid w:val="00895D60"/>
    <w:rsid w:val="0089649C"/>
    <w:rsid w:val="008A0DA3"/>
    <w:rsid w:val="008A0FB7"/>
    <w:rsid w:val="008A2563"/>
    <w:rsid w:val="008A4BFE"/>
    <w:rsid w:val="008A647B"/>
    <w:rsid w:val="008A6892"/>
    <w:rsid w:val="008A7061"/>
    <w:rsid w:val="008A77F1"/>
    <w:rsid w:val="008A79BB"/>
    <w:rsid w:val="008B0030"/>
    <w:rsid w:val="008B14C6"/>
    <w:rsid w:val="008B1A18"/>
    <w:rsid w:val="008B1F7B"/>
    <w:rsid w:val="008B30AF"/>
    <w:rsid w:val="008B3BC4"/>
    <w:rsid w:val="008B758E"/>
    <w:rsid w:val="008C0444"/>
    <w:rsid w:val="008C06CE"/>
    <w:rsid w:val="008C08EE"/>
    <w:rsid w:val="008C0AA2"/>
    <w:rsid w:val="008C2DE1"/>
    <w:rsid w:val="008C6112"/>
    <w:rsid w:val="008C6FA4"/>
    <w:rsid w:val="008C7370"/>
    <w:rsid w:val="008C7690"/>
    <w:rsid w:val="008C7F3B"/>
    <w:rsid w:val="008D0927"/>
    <w:rsid w:val="008D096F"/>
    <w:rsid w:val="008D2059"/>
    <w:rsid w:val="008D4D78"/>
    <w:rsid w:val="008D7091"/>
    <w:rsid w:val="008E0228"/>
    <w:rsid w:val="008E2B52"/>
    <w:rsid w:val="008E4F2E"/>
    <w:rsid w:val="008E7F10"/>
    <w:rsid w:val="008F2D64"/>
    <w:rsid w:val="008F54B2"/>
    <w:rsid w:val="008F6539"/>
    <w:rsid w:val="00900328"/>
    <w:rsid w:val="00900E9E"/>
    <w:rsid w:val="00901621"/>
    <w:rsid w:val="00901AE8"/>
    <w:rsid w:val="00902F4E"/>
    <w:rsid w:val="009057B6"/>
    <w:rsid w:val="00907535"/>
    <w:rsid w:val="0091004D"/>
    <w:rsid w:val="00911FB8"/>
    <w:rsid w:val="00912B2D"/>
    <w:rsid w:val="009137CB"/>
    <w:rsid w:val="00914186"/>
    <w:rsid w:val="009164F4"/>
    <w:rsid w:val="009179D4"/>
    <w:rsid w:val="00917D2D"/>
    <w:rsid w:val="00917DDB"/>
    <w:rsid w:val="009245EB"/>
    <w:rsid w:val="00924624"/>
    <w:rsid w:val="00927FAB"/>
    <w:rsid w:val="0093431F"/>
    <w:rsid w:val="00934650"/>
    <w:rsid w:val="00936302"/>
    <w:rsid w:val="00937212"/>
    <w:rsid w:val="00937741"/>
    <w:rsid w:val="0094369B"/>
    <w:rsid w:val="009438CB"/>
    <w:rsid w:val="0094482D"/>
    <w:rsid w:val="00945B02"/>
    <w:rsid w:val="00946550"/>
    <w:rsid w:val="009466FA"/>
    <w:rsid w:val="0094706F"/>
    <w:rsid w:val="009549BE"/>
    <w:rsid w:val="009562FF"/>
    <w:rsid w:val="00960387"/>
    <w:rsid w:val="00961D23"/>
    <w:rsid w:val="009652AB"/>
    <w:rsid w:val="00970728"/>
    <w:rsid w:val="0097085D"/>
    <w:rsid w:val="00970DB5"/>
    <w:rsid w:val="00972D40"/>
    <w:rsid w:val="00973202"/>
    <w:rsid w:val="009737FB"/>
    <w:rsid w:val="00977C1C"/>
    <w:rsid w:val="00986ECF"/>
    <w:rsid w:val="00993002"/>
    <w:rsid w:val="00993224"/>
    <w:rsid w:val="0099623A"/>
    <w:rsid w:val="009A097F"/>
    <w:rsid w:val="009A1FE2"/>
    <w:rsid w:val="009A3BF3"/>
    <w:rsid w:val="009A3C86"/>
    <w:rsid w:val="009A49DA"/>
    <w:rsid w:val="009A5177"/>
    <w:rsid w:val="009A5A86"/>
    <w:rsid w:val="009A6299"/>
    <w:rsid w:val="009B3483"/>
    <w:rsid w:val="009B5200"/>
    <w:rsid w:val="009B680D"/>
    <w:rsid w:val="009C3525"/>
    <w:rsid w:val="009C6AF2"/>
    <w:rsid w:val="009C73A7"/>
    <w:rsid w:val="009D0BA5"/>
    <w:rsid w:val="009D18B9"/>
    <w:rsid w:val="009D2AC3"/>
    <w:rsid w:val="009D2C8C"/>
    <w:rsid w:val="009D36C8"/>
    <w:rsid w:val="009D3D1D"/>
    <w:rsid w:val="009D5178"/>
    <w:rsid w:val="009D5657"/>
    <w:rsid w:val="009D666F"/>
    <w:rsid w:val="009D6A80"/>
    <w:rsid w:val="009E08F1"/>
    <w:rsid w:val="009E4565"/>
    <w:rsid w:val="009E5234"/>
    <w:rsid w:val="009F0D1F"/>
    <w:rsid w:val="009F1A6C"/>
    <w:rsid w:val="009F56B5"/>
    <w:rsid w:val="009F7DB9"/>
    <w:rsid w:val="00A03691"/>
    <w:rsid w:val="00A044EB"/>
    <w:rsid w:val="00A11902"/>
    <w:rsid w:val="00A143D7"/>
    <w:rsid w:val="00A162CD"/>
    <w:rsid w:val="00A1797A"/>
    <w:rsid w:val="00A233D7"/>
    <w:rsid w:val="00A240A1"/>
    <w:rsid w:val="00A246AA"/>
    <w:rsid w:val="00A24BF7"/>
    <w:rsid w:val="00A26DC0"/>
    <w:rsid w:val="00A306F2"/>
    <w:rsid w:val="00A32B21"/>
    <w:rsid w:val="00A335F1"/>
    <w:rsid w:val="00A36160"/>
    <w:rsid w:val="00A3788B"/>
    <w:rsid w:val="00A43363"/>
    <w:rsid w:val="00A44109"/>
    <w:rsid w:val="00A45320"/>
    <w:rsid w:val="00A460FD"/>
    <w:rsid w:val="00A46BE7"/>
    <w:rsid w:val="00A471DC"/>
    <w:rsid w:val="00A541AB"/>
    <w:rsid w:val="00A547D4"/>
    <w:rsid w:val="00A57758"/>
    <w:rsid w:val="00A60FE1"/>
    <w:rsid w:val="00A62340"/>
    <w:rsid w:val="00A6254C"/>
    <w:rsid w:val="00A646AC"/>
    <w:rsid w:val="00A6505A"/>
    <w:rsid w:val="00A66986"/>
    <w:rsid w:val="00A6763F"/>
    <w:rsid w:val="00A67B36"/>
    <w:rsid w:val="00A70FF1"/>
    <w:rsid w:val="00A7295E"/>
    <w:rsid w:val="00A74CC9"/>
    <w:rsid w:val="00A75BBA"/>
    <w:rsid w:val="00A75EA9"/>
    <w:rsid w:val="00A82399"/>
    <w:rsid w:val="00A87E7E"/>
    <w:rsid w:val="00A91C4C"/>
    <w:rsid w:val="00A931C6"/>
    <w:rsid w:val="00A9507C"/>
    <w:rsid w:val="00AA3687"/>
    <w:rsid w:val="00AA3C5A"/>
    <w:rsid w:val="00AA4DDC"/>
    <w:rsid w:val="00AA5A25"/>
    <w:rsid w:val="00AB1955"/>
    <w:rsid w:val="00AB2B6F"/>
    <w:rsid w:val="00AB4C50"/>
    <w:rsid w:val="00AC04A9"/>
    <w:rsid w:val="00AC65C1"/>
    <w:rsid w:val="00AD004B"/>
    <w:rsid w:val="00AD0CB7"/>
    <w:rsid w:val="00AD108E"/>
    <w:rsid w:val="00AD329D"/>
    <w:rsid w:val="00AD3A25"/>
    <w:rsid w:val="00AD4FEC"/>
    <w:rsid w:val="00AD52A1"/>
    <w:rsid w:val="00AD7C7B"/>
    <w:rsid w:val="00AE15B9"/>
    <w:rsid w:val="00AE31BC"/>
    <w:rsid w:val="00AE5720"/>
    <w:rsid w:val="00AE719E"/>
    <w:rsid w:val="00AF0F23"/>
    <w:rsid w:val="00AF1FAA"/>
    <w:rsid w:val="00AF32F2"/>
    <w:rsid w:val="00B00F12"/>
    <w:rsid w:val="00B02A50"/>
    <w:rsid w:val="00B060CC"/>
    <w:rsid w:val="00B06F05"/>
    <w:rsid w:val="00B10F2F"/>
    <w:rsid w:val="00B13ACB"/>
    <w:rsid w:val="00B13E43"/>
    <w:rsid w:val="00B148C2"/>
    <w:rsid w:val="00B15351"/>
    <w:rsid w:val="00B155EE"/>
    <w:rsid w:val="00B17217"/>
    <w:rsid w:val="00B2247A"/>
    <w:rsid w:val="00B26FEC"/>
    <w:rsid w:val="00B274CE"/>
    <w:rsid w:val="00B27ECF"/>
    <w:rsid w:val="00B318F9"/>
    <w:rsid w:val="00B31E9C"/>
    <w:rsid w:val="00B3308D"/>
    <w:rsid w:val="00B339A0"/>
    <w:rsid w:val="00B41308"/>
    <w:rsid w:val="00B41914"/>
    <w:rsid w:val="00B420E9"/>
    <w:rsid w:val="00B46708"/>
    <w:rsid w:val="00B51587"/>
    <w:rsid w:val="00B53BB1"/>
    <w:rsid w:val="00B6146B"/>
    <w:rsid w:val="00B62CFA"/>
    <w:rsid w:val="00B66CC9"/>
    <w:rsid w:val="00B7039F"/>
    <w:rsid w:val="00B70820"/>
    <w:rsid w:val="00B710C4"/>
    <w:rsid w:val="00B71C82"/>
    <w:rsid w:val="00B720DD"/>
    <w:rsid w:val="00B73127"/>
    <w:rsid w:val="00B75010"/>
    <w:rsid w:val="00B8087B"/>
    <w:rsid w:val="00B82554"/>
    <w:rsid w:val="00B847D2"/>
    <w:rsid w:val="00B91305"/>
    <w:rsid w:val="00B91BD6"/>
    <w:rsid w:val="00B9568E"/>
    <w:rsid w:val="00B96C1B"/>
    <w:rsid w:val="00BA0FF7"/>
    <w:rsid w:val="00BA4E02"/>
    <w:rsid w:val="00BA78EE"/>
    <w:rsid w:val="00BB3592"/>
    <w:rsid w:val="00BB4A34"/>
    <w:rsid w:val="00BB786B"/>
    <w:rsid w:val="00BC0F43"/>
    <w:rsid w:val="00BC11FC"/>
    <w:rsid w:val="00BC28F1"/>
    <w:rsid w:val="00BC33A3"/>
    <w:rsid w:val="00BC354D"/>
    <w:rsid w:val="00BC36F4"/>
    <w:rsid w:val="00BC40DC"/>
    <w:rsid w:val="00BC499D"/>
    <w:rsid w:val="00BD3F39"/>
    <w:rsid w:val="00BD4C94"/>
    <w:rsid w:val="00BD535D"/>
    <w:rsid w:val="00BD6C55"/>
    <w:rsid w:val="00BD75D9"/>
    <w:rsid w:val="00BE01ED"/>
    <w:rsid w:val="00BE383B"/>
    <w:rsid w:val="00BE3CD7"/>
    <w:rsid w:val="00BF0491"/>
    <w:rsid w:val="00BF4086"/>
    <w:rsid w:val="00BF50D1"/>
    <w:rsid w:val="00BF7407"/>
    <w:rsid w:val="00BF7903"/>
    <w:rsid w:val="00C00280"/>
    <w:rsid w:val="00C009A6"/>
    <w:rsid w:val="00C01A09"/>
    <w:rsid w:val="00C029FE"/>
    <w:rsid w:val="00C066D1"/>
    <w:rsid w:val="00C06B9A"/>
    <w:rsid w:val="00C12326"/>
    <w:rsid w:val="00C12D59"/>
    <w:rsid w:val="00C1387A"/>
    <w:rsid w:val="00C14A66"/>
    <w:rsid w:val="00C15864"/>
    <w:rsid w:val="00C200D4"/>
    <w:rsid w:val="00C220B1"/>
    <w:rsid w:val="00C234AC"/>
    <w:rsid w:val="00C32D66"/>
    <w:rsid w:val="00C36133"/>
    <w:rsid w:val="00C36339"/>
    <w:rsid w:val="00C36C8E"/>
    <w:rsid w:val="00C36F59"/>
    <w:rsid w:val="00C42A48"/>
    <w:rsid w:val="00C457DD"/>
    <w:rsid w:val="00C5317E"/>
    <w:rsid w:val="00C533F3"/>
    <w:rsid w:val="00C604C5"/>
    <w:rsid w:val="00C70901"/>
    <w:rsid w:val="00C7499E"/>
    <w:rsid w:val="00C76E3D"/>
    <w:rsid w:val="00C8377A"/>
    <w:rsid w:val="00C83D73"/>
    <w:rsid w:val="00C85AD5"/>
    <w:rsid w:val="00C873D2"/>
    <w:rsid w:val="00C921FA"/>
    <w:rsid w:val="00C95E17"/>
    <w:rsid w:val="00C96C3B"/>
    <w:rsid w:val="00C979ED"/>
    <w:rsid w:val="00CA14EC"/>
    <w:rsid w:val="00CA236B"/>
    <w:rsid w:val="00CA7A76"/>
    <w:rsid w:val="00CB2E71"/>
    <w:rsid w:val="00CB6642"/>
    <w:rsid w:val="00CC0DA3"/>
    <w:rsid w:val="00CC2BBB"/>
    <w:rsid w:val="00CC7383"/>
    <w:rsid w:val="00CD0BCA"/>
    <w:rsid w:val="00CD2317"/>
    <w:rsid w:val="00CD2CA2"/>
    <w:rsid w:val="00CD6C7A"/>
    <w:rsid w:val="00CE2724"/>
    <w:rsid w:val="00CF6F7E"/>
    <w:rsid w:val="00D067AF"/>
    <w:rsid w:val="00D121CF"/>
    <w:rsid w:val="00D1485C"/>
    <w:rsid w:val="00D2552C"/>
    <w:rsid w:val="00D27F63"/>
    <w:rsid w:val="00D30AF6"/>
    <w:rsid w:val="00D31E1A"/>
    <w:rsid w:val="00D32EEC"/>
    <w:rsid w:val="00D3300F"/>
    <w:rsid w:val="00D33AD4"/>
    <w:rsid w:val="00D37974"/>
    <w:rsid w:val="00D37FF0"/>
    <w:rsid w:val="00D403AF"/>
    <w:rsid w:val="00D42E00"/>
    <w:rsid w:val="00D45333"/>
    <w:rsid w:val="00D46D9C"/>
    <w:rsid w:val="00D5042C"/>
    <w:rsid w:val="00D51CD1"/>
    <w:rsid w:val="00D5361E"/>
    <w:rsid w:val="00D54BBB"/>
    <w:rsid w:val="00D57A69"/>
    <w:rsid w:val="00D60359"/>
    <w:rsid w:val="00D604D8"/>
    <w:rsid w:val="00D60E63"/>
    <w:rsid w:val="00D71FBB"/>
    <w:rsid w:val="00D73A0C"/>
    <w:rsid w:val="00D7430D"/>
    <w:rsid w:val="00D74F9F"/>
    <w:rsid w:val="00D7632D"/>
    <w:rsid w:val="00D80016"/>
    <w:rsid w:val="00D80EE3"/>
    <w:rsid w:val="00D82EEC"/>
    <w:rsid w:val="00D871A1"/>
    <w:rsid w:val="00D90DD0"/>
    <w:rsid w:val="00D939E2"/>
    <w:rsid w:val="00D944AB"/>
    <w:rsid w:val="00D945DA"/>
    <w:rsid w:val="00D952AB"/>
    <w:rsid w:val="00D95DFC"/>
    <w:rsid w:val="00D97318"/>
    <w:rsid w:val="00D975A1"/>
    <w:rsid w:val="00DA106E"/>
    <w:rsid w:val="00DA1F53"/>
    <w:rsid w:val="00DA29B5"/>
    <w:rsid w:val="00DB075D"/>
    <w:rsid w:val="00DB0A00"/>
    <w:rsid w:val="00DB2BC8"/>
    <w:rsid w:val="00DB3088"/>
    <w:rsid w:val="00DC01B0"/>
    <w:rsid w:val="00DC23E1"/>
    <w:rsid w:val="00DC2568"/>
    <w:rsid w:val="00DC2FF3"/>
    <w:rsid w:val="00DC3677"/>
    <w:rsid w:val="00DC3A20"/>
    <w:rsid w:val="00DC4EFC"/>
    <w:rsid w:val="00DD1625"/>
    <w:rsid w:val="00DD1FD4"/>
    <w:rsid w:val="00DD46AC"/>
    <w:rsid w:val="00DD49A7"/>
    <w:rsid w:val="00DD5EFE"/>
    <w:rsid w:val="00DD6829"/>
    <w:rsid w:val="00DE1ADA"/>
    <w:rsid w:val="00DE5094"/>
    <w:rsid w:val="00DE6D04"/>
    <w:rsid w:val="00DF017C"/>
    <w:rsid w:val="00DF085C"/>
    <w:rsid w:val="00DF188F"/>
    <w:rsid w:val="00DF3EE2"/>
    <w:rsid w:val="00DF4C2B"/>
    <w:rsid w:val="00DF6962"/>
    <w:rsid w:val="00E0006C"/>
    <w:rsid w:val="00E004D4"/>
    <w:rsid w:val="00E02C69"/>
    <w:rsid w:val="00E04F74"/>
    <w:rsid w:val="00E11EE4"/>
    <w:rsid w:val="00E12AAE"/>
    <w:rsid w:val="00E14864"/>
    <w:rsid w:val="00E15A00"/>
    <w:rsid w:val="00E27029"/>
    <w:rsid w:val="00E308E3"/>
    <w:rsid w:val="00E321D5"/>
    <w:rsid w:val="00E33B7A"/>
    <w:rsid w:val="00E356F9"/>
    <w:rsid w:val="00E41C33"/>
    <w:rsid w:val="00E4314D"/>
    <w:rsid w:val="00E4655E"/>
    <w:rsid w:val="00E519A7"/>
    <w:rsid w:val="00E51B91"/>
    <w:rsid w:val="00E6276A"/>
    <w:rsid w:val="00E64F93"/>
    <w:rsid w:val="00E67151"/>
    <w:rsid w:val="00E7184B"/>
    <w:rsid w:val="00E71E35"/>
    <w:rsid w:val="00E720A5"/>
    <w:rsid w:val="00E744F6"/>
    <w:rsid w:val="00E762A1"/>
    <w:rsid w:val="00E77CE8"/>
    <w:rsid w:val="00E81EA8"/>
    <w:rsid w:val="00E827D9"/>
    <w:rsid w:val="00E843A0"/>
    <w:rsid w:val="00E859D9"/>
    <w:rsid w:val="00E87D38"/>
    <w:rsid w:val="00E902BE"/>
    <w:rsid w:val="00E914C8"/>
    <w:rsid w:val="00E91BAC"/>
    <w:rsid w:val="00E924F3"/>
    <w:rsid w:val="00E953CA"/>
    <w:rsid w:val="00E968D1"/>
    <w:rsid w:val="00EA1A5C"/>
    <w:rsid w:val="00EA1B16"/>
    <w:rsid w:val="00EA3B6B"/>
    <w:rsid w:val="00EB217C"/>
    <w:rsid w:val="00EB2ECC"/>
    <w:rsid w:val="00EB364D"/>
    <w:rsid w:val="00EB6AFA"/>
    <w:rsid w:val="00EC1A91"/>
    <w:rsid w:val="00EC4EB8"/>
    <w:rsid w:val="00EC572A"/>
    <w:rsid w:val="00EC5BFE"/>
    <w:rsid w:val="00EC5CBD"/>
    <w:rsid w:val="00EC6B39"/>
    <w:rsid w:val="00ED1625"/>
    <w:rsid w:val="00ED4A7B"/>
    <w:rsid w:val="00ED7F64"/>
    <w:rsid w:val="00EE2BBB"/>
    <w:rsid w:val="00EE3F60"/>
    <w:rsid w:val="00EE478F"/>
    <w:rsid w:val="00EE4795"/>
    <w:rsid w:val="00EE5BE9"/>
    <w:rsid w:val="00EE61C2"/>
    <w:rsid w:val="00EF451D"/>
    <w:rsid w:val="00EF540E"/>
    <w:rsid w:val="00F0018F"/>
    <w:rsid w:val="00F03B07"/>
    <w:rsid w:val="00F059B1"/>
    <w:rsid w:val="00F06144"/>
    <w:rsid w:val="00F104E7"/>
    <w:rsid w:val="00F22700"/>
    <w:rsid w:val="00F23E45"/>
    <w:rsid w:val="00F25190"/>
    <w:rsid w:val="00F259D7"/>
    <w:rsid w:val="00F26211"/>
    <w:rsid w:val="00F2714E"/>
    <w:rsid w:val="00F27BEE"/>
    <w:rsid w:val="00F302C3"/>
    <w:rsid w:val="00F30E6D"/>
    <w:rsid w:val="00F330A9"/>
    <w:rsid w:val="00F435CE"/>
    <w:rsid w:val="00F43D45"/>
    <w:rsid w:val="00F44330"/>
    <w:rsid w:val="00F46561"/>
    <w:rsid w:val="00F51958"/>
    <w:rsid w:val="00F5722B"/>
    <w:rsid w:val="00F61EE5"/>
    <w:rsid w:val="00F72ED8"/>
    <w:rsid w:val="00F763C7"/>
    <w:rsid w:val="00F768FF"/>
    <w:rsid w:val="00F810A2"/>
    <w:rsid w:val="00F8217B"/>
    <w:rsid w:val="00F82983"/>
    <w:rsid w:val="00F8307E"/>
    <w:rsid w:val="00F84747"/>
    <w:rsid w:val="00F9255E"/>
    <w:rsid w:val="00F9355F"/>
    <w:rsid w:val="00F93E93"/>
    <w:rsid w:val="00F95D12"/>
    <w:rsid w:val="00FA4374"/>
    <w:rsid w:val="00FA45C4"/>
    <w:rsid w:val="00FA6952"/>
    <w:rsid w:val="00FB398D"/>
    <w:rsid w:val="00FB3A62"/>
    <w:rsid w:val="00FB524F"/>
    <w:rsid w:val="00FC38A0"/>
    <w:rsid w:val="00FC3D3E"/>
    <w:rsid w:val="00FC3DEA"/>
    <w:rsid w:val="00FC3ECF"/>
    <w:rsid w:val="00FC6515"/>
    <w:rsid w:val="00FC6930"/>
    <w:rsid w:val="00FC6A5C"/>
    <w:rsid w:val="00FC6FAE"/>
    <w:rsid w:val="00FD080F"/>
    <w:rsid w:val="00FD321D"/>
    <w:rsid w:val="00FD5C92"/>
    <w:rsid w:val="00FE06A7"/>
    <w:rsid w:val="00FE1BE7"/>
    <w:rsid w:val="00FE2293"/>
    <w:rsid w:val="00FE35B2"/>
    <w:rsid w:val="00FE3BE3"/>
    <w:rsid w:val="00FF28F9"/>
    <w:rsid w:val="00FF3805"/>
    <w:rsid w:val="00FF42DB"/>
    <w:rsid w:val="00FF513D"/>
    <w:rsid w:val="00FF577A"/>
    <w:rsid w:val="00FF64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3F60"/>
    <w:pPr>
      <w:widowControl w:val="0"/>
      <w:spacing w:line="360" w:lineRule="auto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EB36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B364D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EB364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B364D"/>
    <w:rPr>
      <w:rFonts w:cs="Times New Roman"/>
      <w:sz w:val="18"/>
      <w:szCs w:val="18"/>
    </w:rPr>
  </w:style>
  <w:style w:type="character" w:styleId="Hyperlink">
    <w:name w:val="Hyperlink"/>
    <w:basedOn w:val="DefaultParagraphFont"/>
    <w:uiPriority w:val="99"/>
    <w:semiHidden/>
    <w:rsid w:val="00EB364D"/>
    <w:rPr>
      <w:rFonts w:cs="Times New Roman"/>
      <w:color w:val="0000FF"/>
      <w:u w:val="none"/>
      <w:effect w:val="none"/>
    </w:rPr>
  </w:style>
  <w:style w:type="paragraph" w:styleId="TOC1">
    <w:name w:val="toc 1"/>
    <w:basedOn w:val="Normal"/>
    <w:autoRedefine/>
    <w:uiPriority w:val="99"/>
    <w:semiHidden/>
    <w:rsid w:val="00EB364D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124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2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2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24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25</TotalTime>
  <Pages>1</Pages>
  <Words>24</Words>
  <Characters>143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wuying</cp:lastModifiedBy>
  <cp:revision>4</cp:revision>
  <dcterms:created xsi:type="dcterms:W3CDTF">2017-06-20T08:08:00Z</dcterms:created>
  <dcterms:modified xsi:type="dcterms:W3CDTF">2017-06-22T01:04:00Z</dcterms:modified>
</cp:coreProperties>
</file>